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80BF0" w14:textId="7BA215D8" w:rsidR="00B91698" w:rsidRDefault="00CB3DA8" w:rsidP="003020B1">
      <w:pPr>
        <w:rPr>
          <w:rFonts w:ascii="Calibri" w:hAnsi="Calibri" w:cs="Calibri"/>
          <w:b/>
          <w:bCs/>
          <w:noProof/>
          <w:color w:val="8355A3"/>
          <w:kern w:val="24"/>
          <w:sz w:val="44"/>
          <w:szCs w:val="44"/>
        </w:rPr>
      </w:pPr>
      <w:r w:rsidRPr="00CB3DA8">
        <w:rPr>
          <w:b/>
          <w:bCs/>
          <w:noProof/>
          <w:color w:val="9F5CC0"/>
          <w:szCs w:val="24"/>
          <w:u w:val="single"/>
        </w:rPr>
        <w:drawing>
          <wp:anchor distT="0" distB="0" distL="114300" distR="114300" simplePos="0" relativeHeight="251676672" behindDoc="0" locked="0" layoutInCell="1" allowOverlap="1" wp14:anchorId="142CE945" wp14:editId="2620724F">
            <wp:simplePos x="0" y="0"/>
            <wp:positionH relativeFrom="column">
              <wp:posOffset>3670935</wp:posOffset>
            </wp:positionH>
            <wp:positionV relativeFrom="paragraph">
              <wp:posOffset>-1125855</wp:posOffset>
            </wp:positionV>
            <wp:extent cx="3271116" cy="1435100"/>
            <wp:effectExtent l="0" t="0" r="5715" b="0"/>
            <wp:wrapNone/>
            <wp:docPr id="2068404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04537" name=""/>
                    <pic:cNvPicPr/>
                  </pic:nvPicPr>
                  <pic:blipFill>
                    <a:blip r:embed="rId11">
                      <a:extLst>
                        <a:ext uri="{28A0092B-C50C-407E-A947-70E740481C1C}">
                          <a14:useLocalDpi xmlns:a14="http://schemas.microsoft.com/office/drawing/2010/main" val="0"/>
                        </a:ext>
                      </a:extLst>
                    </a:blip>
                    <a:stretch>
                      <a:fillRect/>
                    </a:stretch>
                  </pic:blipFill>
                  <pic:spPr>
                    <a:xfrm>
                      <a:off x="0" y="0"/>
                      <a:ext cx="3271116" cy="1435100"/>
                    </a:xfrm>
                    <a:prstGeom prst="rect">
                      <a:avLst/>
                    </a:prstGeom>
                  </pic:spPr>
                </pic:pic>
              </a:graphicData>
            </a:graphic>
            <wp14:sizeRelH relativeFrom="margin">
              <wp14:pctWidth>0</wp14:pctWidth>
            </wp14:sizeRelH>
            <wp14:sizeRelV relativeFrom="margin">
              <wp14:pctHeight>0</wp14:pctHeight>
            </wp14:sizeRelV>
          </wp:anchor>
        </w:drawing>
      </w:r>
      <w:r w:rsidR="003E55E6">
        <w:rPr>
          <w:b/>
          <w:bCs/>
          <w:noProof/>
          <w:color w:val="9F5CC0"/>
          <w:szCs w:val="24"/>
          <w:u w:val="single"/>
        </w:rPr>
        <mc:AlternateContent>
          <mc:Choice Requires="wpg">
            <w:drawing>
              <wp:anchor distT="0" distB="0" distL="114300" distR="114300" simplePos="0" relativeHeight="251659264" behindDoc="0" locked="0" layoutInCell="1" allowOverlap="1" wp14:anchorId="0DA1F079" wp14:editId="49A0F790">
                <wp:simplePos x="0" y="0"/>
                <wp:positionH relativeFrom="column">
                  <wp:posOffset>-720090</wp:posOffset>
                </wp:positionH>
                <wp:positionV relativeFrom="paragraph">
                  <wp:posOffset>-1170940</wp:posOffset>
                </wp:positionV>
                <wp:extent cx="7661275" cy="2597727"/>
                <wp:effectExtent l="0" t="0" r="0" b="0"/>
                <wp:wrapNone/>
                <wp:docPr id="1337651265" name="Group 13"/>
                <wp:cNvGraphicFramePr/>
                <a:graphic xmlns:a="http://schemas.openxmlformats.org/drawingml/2006/main">
                  <a:graphicData uri="http://schemas.microsoft.com/office/word/2010/wordprocessingGroup">
                    <wpg:wgp>
                      <wpg:cNvGrpSpPr/>
                      <wpg:grpSpPr>
                        <a:xfrm>
                          <a:off x="0" y="0"/>
                          <a:ext cx="7661275" cy="2597727"/>
                          <a:chOff x="0" y="-85037"/>
                          <a:chExt cx="7661275" cy="2597727"/>
                        </a:xfrm>
                      </wpg:grpSpPr>
                      <wps:wsp>
                        <wps:cNvPr id="171785356" name="Rectangle 3"/>
                        <wps:cNvSpPr/>
                        <wps:spPr>
                          <a:xfrm>
                            <a:off x="0" y="-85037"/>
                            <a:ext cx="7661275" cy="2597727"/>
                          </a:xfrm>
                          <a:prstGeom prst="rect">
                            <a:avLst/>
                          </a:prstGeom>
                          <a:solidFill>
                            <a:srgbClr val="625A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3792647" name="Text Box 9"/>
                        <wps:cNvSpPr txBox="1"/>
                        <wps:spPr>
                          <a:xfrm>
                            <a:off x="697043" y="538386"/>
                            <a:ext cx="3612630" cy="1775622"/>
                          </a:xfrm>
                          <a:prstGeom prst="rect">
                            <a:avLst/>
                          </a:prstGeom>
                          <a:noFill/>
                          <a:ln w="6350">
                            <a:noFill/>
                          </a:ln>
                        </wps:spPr>
                        <wps:txbx>
                          <w:txbxContent>
                            <w:p w14:paraId="4AA88C60" w14:textId="3139C168" w:rsidR="00CB3DA8" w:rsidRPr="00B91698" w:rsidRDefault="00CB3DA8" w:rsidP="003E55E6">
                              <w:pPr>
                                <w:rPr>
                                  <w:b/>
                                  <w:bCs/>
                                  <w:color w:val="FFFFFF" w:themeColor="background1"/>
                                  <w:sz w:val="72"/>
                                  <w:szCs w:val="72"/>
                                </w:rPr>
                              </w:pPr>
                              <w:r>
                                <w:rPr>
                                  <w:b/>
                                  <w:bCs/>
                                  <w:color w:val="FFFFFF" w:themeColor="background1"/>
                                  <w:sz w:val="72"/>
                                  <w:szCs w:val="72"/>
                                </w:rPr>
                                <w:t>Boost Fund 2026</w:t>
                              </w:r>
                            </w:p>
                            <w:p w14:paraId="3A25E6DE" w14:textId="2483AEDE" w:rsidR="00B91698" w:rsidRPr="00B91698" w:rsidRDefault="00CB3DA8" w:rsidP="003E55E6">
                              <w:pPr>
                                <w:rPr>
                                  <w:color w:val="FFFFFF" w:themeColor="background1"/>
                                  <w:sz w:val="48"/>
                                  <w:szCs w:val="48"/>
                                </w:rPr>
                              </w:pPr>
                              <w:r>
                                <w:rPr>
                                  <w:color w:val="FFFFFF" w:themeColor="background1"/>
                                  <w:sz w:val="48"/>
                                  <w:szCs w:val="48"/>
                                </w:rPr>
                                <w:t>Draft Application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DA1F079" id="Group 13" o:spid="_x0000_s1026" style="position:absolute;margin-left:-56.7pt;margin-top:-92.2pt;width:603.25pt;height:204.55pt;z-index:251659264;mso-height-relative:margin" coordorigin=",-850" coordsize="76612,25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">
                <v:rect id="Rectangle 3" o:spid="_x0000_s1027" style="position:absolute;top:-850;width:76612;height:25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" fillcolor="#625a99" stroked="f" strokeweight="1pt"/>
                <v:shapetype id="_x0000_t202" coordsize="21600,21600" o:spt="202" path="m,l,21600r21600,l21600,xe">
                  <v:stroke joinstyle="miter"/>
                  <v:path gradientshapeok="t" o:connecttype="rect"/>
                </v:shapetype>
                <v:shape id="Text Box 9" o:spid="_x0000_s1028" type="#_x0000_t202" style="position:absolute;left:6970;top:5383;width:36126;height:17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" filled="f" stroked="f" strokeweight=".5pt">
                  <v:textbox inset="0,0,0,0">
                    <w:txbxContent>
                      <w:p w14:paraId="4AA88C60" w14:textId="3139C168" w:rsidR="00CB3DA8" w:rsidRPr="00B91698" w:rsidRDefault="00CB3DA8" w:rsidP="003E55E6">
                        <w:pPr>
                          <w:rPr>
                            <w:b/>
                            <w:bCs/>
                            <w:color w:val="FFFFFF" w:themeColor="background1"/>
                            <w:sz w:val="72"/>
                            <w:szCs w:val="72"/>
                          </w:rPr>
                        </w:pPr>
                        <w:r>
                          <w:rPr>
                            <w:b/>
                            <w:bCs/>
                            <w:color w:val="FFFFFF" w:themeColor="background1"/>
                            <w:sz w:val="72"/>
                            <w:szCs w:val="72"/>
                          </w:rPr>
                          <w:t>Boost Fund 2026</w:t>
                        </w:r>
                      </w:p>
                      <w:p w14:paraId="3A25E6DE" w14:textId="2483AEDE" w:rsidR="00B91698" w:rsidRPr="00B91698" w:rsidRDefault="00CB3DA8" w:rsidP="003E55E6">
                        <w:pPr>
                          <w:rPr>
                            <w:color w:val="FFFFFF" w:themeColor="background1"/>
                            <w:sz w:val="48"/>
                            <w:szCs w:val="48"/>
                          </w:rPr>
                        </w:pPr>
                        <w:r>
                          <w:rPr>
                            <w:color w:val="FFFFFF" w:themeColor="background1"/>
                            <w:sz w:val="48"/>
                            <w:szCs w:val="48"/>
                          </w:rPr>
                          <w:t>Draft Application Form</w:t>
                        </w:r>
                      </w:p>
                    </w:txbxContent>
                  </v:textbox>
                </v:shape>
              </v:group>
            </w:pict>
          </mc:Fallback>
        </mc:AlternateContent>
      </w:r>
      <w:r w:rsidR="00B91698">
        <w:rPr>
          <w:b/>
          <w:bCs/>
          <w:noProof/>
          <w:color w:val="9F5CC0"/>
          <w:szCs w:val="24"/>
          <w:u w:val="single"/>
        </w:rPr>
        <w:softHyphen/>
      </w:r>
      <w:r w:rsidR="00B91698">
        <w:rPr>
          <w:rFonts w:ascii="Calibri" w:hAnsi="Calibri" w:cs="Calibri"/>
          <w:b/>
          <w:bCs/>
          <w:noProof/>
          <w:color w:val="8355A3"/>
          <w:kern w:val="24"/>
          <w:sz w:val="44"/>
          <w:szCs w:val="44"/>
        </w:rPr>
        <w:softHyphen/>
      </w:r>
      <w:r w:rsidR="00B91698">
        <w:rPr>
          <w:rFonts w:ascii="Calibri" w:hAnsi="Calibri" w:cs="Calibri"/>
          <w:b/>
          <w:bCs/>
          <w:noProof/>
          <w:color w:val="8355A3"/>
          <w:kern w:val="24"/>
          <w:sz w:val="44"/>
          <w:szCs w:val="44"/>
        </w:rPr>
        <w:softHyphen/>
      </w:r>
    </w:p>
    <w:p w14:paraId="6EAEC695" w14:textId="77777777" w:rsidR="00B91698" w:rsidRDefault="00B91698" w:rsidP="003020B1">
      <w:pPr>
        <w:rPr>
          <w:rFonts w:ascii="Calibri" w:hAnsi="Calibri" w:cs="Calibri"/>
          <w:b/>
          <w:bCs/>
          <w:noProof/>
          <w:color w:val="8355A3"/>
          <w:kern w:val="24"/>
          <w:sz w:val="44"/>
          <w:szCs w:val="44"/>
        </w:rPr>
      </w:pPr>
    </w:p>
    <w:p w14:paraId="42053E83" w14:textId="77777777" w:rsidR="00B91698" w:rsidRDefault="00B91698" w:rsidP="003020B1">
      <w:pPr>
        <w:rPr>
          <w:rFonts w:ascii="Calibri" w:hAnsi="Calibri" w:cs="Calibri"/>
          <w:b/>
          <w:bCs/>
          <w:noProof/>
          <w:color w:val="8355A3"/>
          <w:kern w:val="24"/>
          <w:sz w:val="44"/>
          <w:szCs w:val="44"/>
        </w:rPr>
      </w:pPr>
    </w:p>
    <w:p w14:paraId="6A661CFA" w14:textId="77777777" w:rsidR="00CB3DA8" w:rsidRDefault="00CB3DA8" w:rsidP="00CB3DA8">
      <w:pPr>
        <w:spacing w:before="0" w:after="240"/>
        <w:jc w:val="both"/>
      </w:pPr>
    </w:p>
    <w:p w14:paraId="130B705B" w14:textId="78C9AAB5" w:rsidR="00CB3DA8" w:rsidRPr="00CB3DA8" w:rsidRDefault="00CB3DA8" w:rsidP="00CB3DA8">
      <w:pPr>
        <w:pStyle w:val="CorraBodyText"/>
      </w:pPr>
      <w:r w:rsidRPr="00CB3DA8">
        <w:t xml:space="preserve">This is a Word Document version of the application and is provided so that should you wish to work offline, collaboratively, or use accessibility tools to complete your application prior to sending us your application using the online form. If you have any questions or experience any issues with this form, please contact </w:t>
      </w:r>
      <w:hyperlink r:id="rId12" w:history="1">
        <w:r w:rsidRPr="00CB3DA8">
          <w:rPr>
            <w:color w:val="0563C1" w:themeColor="hyperlink"/>
            <w:u w:val="single"/>
          </w:rPr>
          <w:t>communitygrants@corra.scot</w:t>
        </w:r>
      </w:hyperlink>
      <w:r w:rsidRPr="00CB3DA8">
        <w:t xml:space="preserve">.  </w:t>
      </w:r>
    </w:p>
    <w:p w14:paraId="4866CB90" w14:textId="77777777" w:rsidR="00CB3DA8" w:rsidRPr="00CB3DA8" w:rsidRDefault="00CB3DA8" w:rsidP="00CB3DA8">
      <w:pPr>
        <w:spacing w:before="0" w:after="240"/>
        <w:jc w:val="center"/>
        <w:rPr>
          <w:b/>
          <w:bCs/>
          <w:sz w:val="36"/>
          <w:szCs w:val="32"/>
        </w:rPr>
      </w:pPr>
      <w:hyperlink r:id="rId13" w:history="1">
        <w:r w:rsidRPr="00CB3DA8">
          <w:rPr>
            <w:b/>
            <w:bCs/>
            <w:color w:val="0563C1" w:themeColor="hyperlink"/>
            <w:sz w:val="36"/>
            <w:szCs w:val="32"/>
            <w:u w:val="single"/>
          </w:rPr>
          <w:t>Submit your final application via our website</w:t>
        </w:r>
      </w:hyperlink>
    </w:p>
    <w:p w14:paraId="0473D306" w14:textId="321016D3" w:rsidR="00CB3DA8" w:rsidRDefault="00CB3DA8" w:rsidP="00CB3DA8">
      <w:pPr>
        <w:pStyle w:val="CorraTitle"/>
      </w:pPr>
      <w:r>
        <w:t>Eligibility Checker</w:t>
      </w:r>
    </w:p>
    <w:p w14:paraId="44ADE184" w14:textId="509DCF1E" w:rsidR="00CB3DA8" w:rsidRDefault="00CB3DA8" w:rsidP="00CB3DA8">
      <w:pPr>
        <w:pStyle w:val="CorraBodyText"/>
      </w:pPr>
      <w:r>
        <w:t xml:space="preserve">To progress to the application page, you must answer our eligibility checker. If you are unable to respond to the below questions, your organisation is not eligible to apply for the Boost Fund. </w:t>
      </w:r>
    </w:p>
    <w:tbl>
      <w:tblPr>
        <w:tblStyle w:val="TableGrid"/>
        <w:tblW w:w="9498" w:type="dxa"/>
        <w:tblInd w:w="0" w:type="dxa"/>
        <w:tblBorders>
          <w:left w:val="none" w:sz="0" w:space="0" w:color="auto"/>
          <w:right w:val="none" w:sz="0" w:space="0" w:color="auto"/>
        </w:tblBorders>
        <w:tblLook w:val="04A0" w:firstRow="1" w:lastRow="0" w:firstColumn="1" w:lastColumn="0" w:noHBand="0" w:noVBand="1"/>
      </w:tblPr>
      <w:tblGrid>
        <w:gridCol w:w="9498"/>
      </w:tblGrid>
      <w:tr w:rsidR="00CB3DA8" w:rsidRPr="00586DFC" w14:paraId="340F149F" w14:textId="77777777" w:rsidTr="009C0CA6">
        <w:tc>
          <w:tcPr>
            <w:tcW w:w="9498" w:type="dxa"/>
            <w:shd w:val="clear" w:color="auto" w:fill="487A7B"/>
          </w:tcPr>
          <w:p w14:paraId="1E6216BD" w14:textId="482F55E7" w:rsidR="00CB3DA8" w:rsidRPr="00586DFC" w:rsidRDefault="00CB3DA8" w:rsidP="00506614">
            <w:pPr>
              <w:rPr>
                <w:rFonts w:eastAsia="Times New Roman" w:cstheme="minorHAnsi"/>
                <w:b/>
                <w:bCs/>
                <w:color w:val="FFFFFF" w:themeColor="background1"/>
                <w:kern w:val="3"/>
                <w:szCs w:val="24"/>
                <w:lang w:eastAsia="en-GB"/>
              </w:rPr>
            </w:pPr>
            <w:r>
              <w:rPr>
                <w:rStyle w:val="Hyperlink"/>
                <w:color w:val="9F5CC0"/>
                <w:szCs w:val="24"/>
              </w:rPr>
              <w:br w:type="page"/>
            </w:r>
            <w:r>
              <w:rPr>
                <w:rFonts w:eastAsia="Times New Roman" w:cstheme="minorHAnsi"/>
                <w:b/>
                <w:bCs/>
                <w:color w:val="FFFFFF" w:themeColor="background1"/>
                <w:kern w:val="3"/>
                <w:lang w:eastAsia="en-GB"/>
              </w:rPr>
              <w:t>Is your work based in and delivered in Scotland?</w:t>
            </w:r>
          </w:p>
        </w:tc>
      </w:tr>
      <w:tr w:rsidR="00CB3DA8" w:rsidRPr="00640DA6" w14:paraId="3B59D974" w14:textId="77777777" w:rsidTr="003F5876">
        <w:tc>
          <w:tcPr>
            <w:tcW w:w="9498" w:type="dxa"/>
          </w:tcPr>
          <w:p w14:paraId="782194E4" w14:textId="1F2B5F2B" w:rsidR="00CB3DA8" w:rsidRPr="00640DA6" w:rsidRDefault="00CB3DA8" w:rsidP="00506614">
            <w:pPr>
              <w:rPr>
                <w:rFonts w:eastAsia="Times New Roman" w:cstheme="minorHAnsi"/>
                <w:kern w:val="3"/>
                <w:szCs w:val="24"/>
                <w:lang w:val="nl-NL" w:eastAsia="en-GB"/>
              </w:rPr>
            </w:pPr>
            <w:r>
              <w:rPr>
                <w:rFonts w:eastAsia="Times New Roman" w:cstheme="minorHAnsi"/>
                <w:kern w:val="3"/>
                <w:szCs w:val="24"/>
                <w:lang w:val="nl-NL" w:eastAsia="en-GB"/>
              </w:rPr>
              <w:t>Yes / No</w:t>
            </w:r>
          </w:p>
        </w:tc>
      </w:tr>
      <w:tr w:rsidR="00CB3DA8" w:rsidRPr="00640DA6" w14:paraId="47226676" w14:textId="77777777" w:rsidTr="00403C0A">
        <w:tc>
          <w:tcPr>
            <w:tcW w:w="9498" w:type="dxa"/>
            <w:shd w:val="clear" w:color="auto" w:fill="487A7B"/>
          </w:tcPr>
          <w:p w14:paraId="521D3FB8" w14:textId="0E17602B" w:rsidR="00CB3DA8" w:rsidRPr="00CB3DA8" w:rsidRDefault="00CB3DA8" w:rsidP="00506614">
            <w:pPr>
              <w:rPr>
                <w:rFonts w:eastAsia="Times New Roman" w:cstheme="minorHAnsi"/>
                <w:b/>
                <w:bCs/>
                <w:color w:val="FFFFFF" w:themeColor="background1"/>
                <w:kern w:val="3"/>
                <w:szCs w:val="24"/>
                <w:lang w:val="nl-NL" w:eastAsia="en-GB"/>
              </w:rPr>
            </w:pPr>
            <w:r>
              <w:rPr>
                <w:rFonts w:eastAsia="Times New Roman" w:cstheme="minorHAnsi"/>
                <w:b/>
                <w:bCs/>
                <w:color w:val="FFFFFF" w:themeColor="background1"/>
                <w:kern w:val="3"/>
                <w:szCs w:val="24"/>
                <w:lang w:val="nl-NL" w:eastAsia="en-GB"/>
              </w:rPr>
              <w:t>Does your group have an annual income of £50,000 or less?</w:t>
            </w:r>
          </w:p>
        </w:tc>
      </w:tr>
      <w:tr w:rsidR="00CB3DA8" w:rsidRPr="00640DA6" w14:paraId="5773E110" w14:textId="77777777" w:rsidTr="00CB3DA8">
        <w:tc>
          <w:tcPr>
            <w:tcW w:w="9498" w:type="dxa"/>
          </w:tcPr>
          <w:p w14:paraId="34345A2B" w14:textId="0B3D08EE" w:rsidR="00CB3DA8" w:rsidRPr="00640DA6" w:rsidRDefault="00CB3DA8" w:rsidP="00506614">
            <w:pPr>
              <w:rPr>
                <w:rFonts w:eastAsia="Times New Roman" w:cstheme="minorHAnsi"/>
                <w:kern w:val="3"/>
                <w:szCs w:val="24"/>
                <w:lang w:val="nl-NL" w:eastAsia="en-GB"/>
              </w:rPr>
            </w:pPr>
            <w:r>
              <w:rPr>
                <w:rFonts w:eastAsia="Times New Roman" w:cstheme="minorHAnsi"/>
                <w:kern w:val="3"/>
                <w:szCs w:val="24"/>
                <w:lang w:val="nl-NL" w:eastAsia="en-GB"/>
              </w:rPr>
              <w:t>Yes / No</w:t>
            </w:r>
          </w:p>
        </w:tc>
      </w:tr>
      <w:tr w:rsidR="00CB3DA8" w:rsidRPr="00640DA6" w14:paraId="37BCA20F" w14:textId="77777777" w:rsidTr="00403C0A">
        <w:tc>
          <w:tcPr>
            <w:tcW w:w="9498" w:type="dxa"/>
            <w:shd w:val="clear" w:color="auto" w:fill="487A7B"/>
          </w:tcPr>
          <w:p w14:paraId="48D1E7F6" w14:textId="17BDB528" w:rsidR="00CB3DA8" w:rsidRPr="00CB3DA8" w:rsidRDefault="00CB3DA8" w:rsidP="00506614">
            <w:pPr>
              <w:rPr>
                <w:rFonts w:eastAsia="Times New Roman" w:cstheme="minorHAnsi"/>
                <w:b/>
                <w:bCs/>
                <w:color w:val="FFFFFF" w:themeColor="background1"/>
                <w:kern w:val="3"/>
                <w:szCs w:val="24"/>
                <w:lang w:val="nl-NL" w:eastAsia="en-GB"/>
              </w:rPr>
            </w:pPr>
            <w:r>
              <w:rPr>
                <w:rFonts w:eastAsia="Times New Roman" w:cstheme="minorHAnsi"/>
                <w:b/>
                <w:bCs/>
                <w:color w:val="FFFFFF" w:themeColor="background1"/>
                <w:kern w:val="3"/>
                <w:szCs w:val="24"/>
                <w:lang w:val="nl-NL" w:eastAsia="en-GB"/>
              </w:rPr>
              <w:t>Does your group directly support or provide activities for your community and the people that live in it?</w:t>
            </w:r>
          </w:p>
        </w:tc>
      </w:tr>
      <w:tr w:rsidR="00CB3DA8" w:rsidRPr="00640DA6" w14:paraId="72AC2E3A" w14:textId="77777777" w:rsidTr="00CB3DA8">
        <w:tc>
          <w:tcPr>
            <w:tcW w:w="9498" w:type="dxa"/>
          </w:tcPr>
          <w:p w14:paraId="0EAF35B6" w14:textId="22D42557" w:rsidR="00CB3DA8" w:rsidRPr="00640DA6" w:rsidRDefault="00CB3DA8" w:rsidP="00506614">
            <w:pPr>
              <w:rPr>
                <w:rFonts w:eastAsia="Times New Roman" w:cstheme="minorHAnsi"/>
                <w:kern w:val="3"/>
                <w:szCs w:val="24"/>
                <w:lang w:val="nl-NL" w:eastAsia="en-GB"/>
              </w:rPr>
            </w:pPr>
            <w:r>
              <w:rPr>
                <w:rFonts w:eastAsia="Times New Roman" w:cstheme="minorHAnsi"/>
                <w:kern w:val="3"/>
                <w:szCs w:val="24"/>
                <w:lang w:val="nl-NL" w:eastAsia="en-GB"/>
              </w:rPr>
              <w:t>Yes / No</w:t>
            </w:r>
          </w:p>
        </w:tc>
      </w:tr>
      <w:tr w:rsidR="00CB3DA8" w:rsidRPr="00640DA6" w14:paraId="6C6C4EFB" w14:textId="77777777" w:rsidTr="00403C0A">
        <w:tc>
          <w:tcPr>
            <w:tcW w:w="9498" w:type="dxa"/>
            <w:shd w:val="clear" w:color="auto" w:fill="487A7B"/>
          </w:tcPr>
          <w:p w14:paraId="22568656" w14:textId="0ACE575E" w:rsidR="00CB3DA8" w:rsidRPr="00CB3DA8" w:rsidRDefault="00CB3DA8" w:rsidP="00506614">
            <w:pPr>
              <w:rPr>
                <w:rFonts w:eastAsia="Times New Roman" w:cstheme="minorHAnsi"/>
                <w:b/>
                <w:bCs/>
                <w:color w:val="FFFFFF" w:themeColor="background1"/>
                <w:kern w:val="3"/>
                <w:szCs w:val="24"/>
                <w:lang w:val="nl-NL" w:eastAsia="en-GB"/>
              </w:rPr>
            </w:pPr>
            <w:r>
              <w:rPr>
                <w:rFonts w:eastAsia="Times New Roman" w:cstheme="minorHAnsi"/>
                <w:b/>
                <w:bCs/>
                <w:color w:val="FFFFFF" w:themeColor="background1"/>
                <w:kern w:val="3"/>
                <w:szCs w:val="24"/>
                <w:lang w:val="nl-NL" w:eastAsia="en-GB"/>
              </w:rPr>
              <w:t>Is your group not for profit? This means all money raised or earned is spent on the costs of providing your activities?</w:t>
            </w:r>
          </w:p>
        </w:tc>
      </w:tr>
      <w:tr w:rsidR="00CB3DA8" w:rsidRPr="00640DA6" w14:paraId="117C1ED9" w14:textId="77777777" w:rsidTr="00CB3DA8">
        <w:tc>
          <w:tcPr>
            <w:tcW w:w="9498" w:type="dxa"/>
          </w:tcPr>
          <w:p w14:paraId="46890470" w14:textId="711AE463" w:rsidR="00CB3DA8" w:rsidRPr="00640DA6" w:rsidRDefault="00CB3DA8" w:rsidP="00506614">
            <w:pPr>
              <w:rPr>
                <w:rFonts w:eastAsia="Times New Roman" w:cstheme="minorHAnsi"/>
                <w:kern w:val="3"/>
                <w:szCs w:val="24"/>
                <w:lang w:val="nl-NL" w:eastAsia="en-GB"/>
              </w:rPr>
            </w:pPr>
            <w:r>
              <w:rPr>
                <w:rFonts w:eastAsia="Times New Roman" w:cstheme="minorHAnsi"/>
                <w:kern w:val="3"/>
                <w:szCs w:val="24"/>
                <w:lang w:val="nl-NL" w:eastAsia="en-GB"/>
              </w:rPr>
              <w:t>Yes / No</w:t>
            </w:r>
          </w:p>
        </w:tc>
      </w:tr>
      <w:tr w:rsidR="00CB3DA8" w:rsidRPr="00640DA6" w14:paraId="0680C35B" w14:textId="77777777" w:rsidTr="00CB3DA8">
        <w:tc>
          <w:tcPr>
            <w:tcW w:w="9498" w:type="dxa"/>
            <w:shd w:val="clear" w:color="auto" w:fill="487A7B"/>
          </w:tcPr>
          <w:p w14:paraId="297B9E9D" w14:textId="35C40C92" w:rsidR="00CB3DA8" w:rsidRPr="00CB3DA8" w:rsidRDefault="00CB3DA8" w:rsidP="00506614">
            <w:pPr>
              <w:rPr>
                <w:rFonts w:eastAsia="Times New Roman" w:cstheme="minorHAnsi"/>
                <w:b/>
                <w:bCs/>
                <w:color w:val="FFFFFF" w:themeColor="background1"/>
                <w:kern w:val="3"/>
                <w:szCs w:val="24"/>
                <w:lang w:val="nl-NL" w:eastAsia="en-GB"/>
              </w:rPr>
            </w:pPr>
            <w:r>
              <w:rPr>
                <w:rFonts w:eastAsia="Times New Roman" w:cstheme="minorHAnsi"/>
                <w:b/>
                <w:bCs/>
                <w:color w:val="FFFFFF" w:themeColor="background1"/>
                <w:kern w:val="3"/>
                <w:szCs w:val="24"/>
                <w:lang w:val="nl-NL" w:eastAsia="en-GB"/>
              </w:rPr>
              <w:t>Have you had a grant from the Boost programme in the last 12 months?</w:t>
            </w:r>
          </w:p>
        </w:tc>
      </w:tr>
      <w:tr w:rsidR="00CB3DA8" w:rsidRPr="00640DA6" w14:paraId="104704AF" w14:textId="77777777" w:rsidTr="00CB3DA8">
        <w:tc>
          <w:tcPr>
            <w:tcW w:w="9498" w:type="dxa"/>
          </w:tcPr>
          <w:p w14:paraId="02E46D70" w14:textId="0CDA37EB" w:rsidR="00CB3DA8" w:rsidRPr="00CB3DA8" w:rsidRDefault="00CB3DA8" w:rsidP="00506614">
            <w:pPr>
              <w:rPr>
                <w:rFonts w:eastAsia="Times New Roman" w:cstheme="minorHAnsi"/>
                <w:color w:val="auto"/>
                <w:kern w:val="3"/>
                <w:szCs w:val="24"/>
                <w:lang w:val="nl-NL" w:eastAsia="en-GB"/>
              </w:rPr>
            </w:pPr>
            <w:r>
              <w:rPr>
                <w:rFonts w:eastAsia="Times New Roman" w:cstheme="minorHAnsi"/>
                <w:color w:val="auto"/>
                <w:kern w:val="3"/>
                <w:szCs w:val="24"/>
                <w:lang w:val="nl-NL" w:eastAsia="en-GB"/>
              </w:rPr>
              <w:t>Yes / No</w:t>
            </w:r>
          </w:p>
        </w:tc>
      </w:tr>
      <w:tr w:rsidR="00CB3DA8" w:rsidRPr="00640DA6" w14:paraId="4795011C" w14:textId="77777777" w:rsidTr="00CB3DA8">
        <w:tc>
          <w:tcPr>
            <w:tcW w:w="9498" w:type="dxa"/>
            <w:shd w:val="clear" w:color="auto" w:fill="487A7B"/>
          </w:tcPr>
          <w:p w14:paraId="701743E8" w14:textId="1139FDC8" w:rsidR="00CB3DA8" w:rsidRDefault="00CB3DA8" w:rsidP="00506614">
            <w:pPr>
              <w:rPr>
                <w:rFonts w:eastAsia="Times New Roman" w:cstheme="minorHAnsi"/>
                <w:b/>
                <w:bCs/>
                <w:color w:val="FFFFFF" w:themeColor="background1"/>
                <w:kern w:val="3"/>
                <w:szCs w:val="24"/>
                <w:lang w:val="nl-NL" w:eastAsia="en-GB"/>
              </w:rPr>
            </w:pPr>
            <w:r>
              <w:rPr>
                <w:rFonts w:eastAsia="Times New Roman" w:cstheme="minorHAnsi"/>
                <w:b/>
                <w:bCs/>
                <w:color w:val="FFFFFF" w:themeColor="background1"/>
                <w:kern w:val="3"/>
                <w:szCs w:val="24"/>
                <w:lang w:val="nl-NL" w:eastAsia="en-GB"/>
              </w:rPr>
              <w:t xml:space="preserve">If you are a charity, CIC, or other constituted group, do you have at least 3 people on your committee/Board of Trustees/Directors? </w:t>
            </w:r>
            <w:r w:rsidRPr="00CB3DA8">
              <w:rPr>
                <w:rFonts w:eastAsia="Times New Roman" w:cstheme="minorHAnsi"/>
                <w:color w:val="FFFFFF" w:themeColor="background1"/>
                <w:kern w:val="3"/>
                <w:szCs w:val="24"/>
                <w:lang w:val="nl-NL" w:eastAsia="en-GB"/>
              </w:rPr>
              <w:t>If you are unconstituted group, are there at least 3 people helping organise your activity?</w:t>
            </w:r>
          </w:p>
        </w:tc>
      </w:tr>
      <w:tr w:rsidR="00CB3DA8" w:rsidRPr="00640DA6" w14:paraId="6D9D8FAD" w14:textId="77777777" w:rsidTr="00CB3DA8">
        <w:tc>
          <w:tcPr>
            <w:tcW w:w="9498" w:type="dxa"/>
          </w:tcPr>
          <w:p w14:paraId="6644848A" w14:textId="5F376524" w:rsidR="00CB3DA8" w:rsidRPr="00CB3DA8" w:rsidRDefault="00CB3DA8" w:rsidP="00506614">
            <w:pPr>
              <w:rPr>
                <w:rFonts w:eastAsia="Times New Roman" w:cstheme="minorHAnsi"/>
                <w:color w:val="auto"/>
                <w:kern w:val="3"/>
                <w:szCs w:val="24"/>
                <w:lang w:val="nl-NL" w:eastAsia="en-GB"/>
              </w:rPr>
            </w:pPr>
            <w:r>
              <w:rPr>
                <w:rFonts w:eastAsia="Times New Roman" w:cstheme="minorHAnsi"/>
                <w:color w:val="auto"/>
                <w:kern w:val="3"/>
                <w:szCs w:val="24"/>
                <w:lang w:val="nl-NL" w:eastAsia="en-GB"/>
              </w:rPr>
              <w:t>Yes / No</w:t>
            </w:r>
          </w:p>
        </w:tc>
      </w:tr>
    </w:tbl>
    <w:p w14:paraId="10EE7954" w14:textId="77777777" w:rsidR="00143BA7" w:rsidRPr="00143BA7" w:rsidRDefault="00143BA7" w:rsidP="00143BA7">
      <w:pPr>
        <w:spacing w:before="0"/>
        <w:jc w:val="center"/>
        <w:rPr>
          <w:b/>
          <w:color w:val="625A99"/>
          <w:sz w:val="40"/>
          <w:szCs w:val="28"/>
        </w:rPr>
      </w:pPr>
      <w:r w:rsidRPr="00143BA7">
        <w:rPr>
          <w:b/>
          <w:color w:val="625A99"/>
          <w:sz w:val="40"/>
          <w:szCs w:val="28"/>
        </w:rPr>
        <w:lastRenderedPageBreak/>
        <w:t>Application Form</w:t>
      </w:r>
    </w:p>
    <w:p w14:paraId="27B13627" w14:textId="77777777" w:rsidR="00143BA7" w:rsidRPr="00143BA7" w:rsidRDefault="00143BA7" w:rsidP="00143BA7">
      <w:pPr>
        <w:spacing w:before="0"/>
        <w:jc w:val="both"/>
        <w:rPr>
          <w:b/>
          <w:color w:val="625A99"/>
          <w:sz w:val="32"/>
          <w:lang w:eastAsia="en-GB"/>
        </w:rPr>
      </w:pPr>
      <w:r w:rsidRPr="00143BA7">
        <w:rPr>
          <w:b/>
          <w:color w:val="625A99"/>
          <w:sz w:val="32"/>
          <w:lang w:eastAsia="en-GB"/>
        </w:rPr>
        <w:t>About your organisation</w:t>
      </w:r>
    </w:p>
    <w:tbl>
      <w:tblPr>
        <w:tblStyle w:val="TableGrid"/>
        <w:tblW w:w="9498" w:type="dxa"/>
        <w:tblInd w:w="0" w:type="dxa"/>
        <w:tblBorders>
          <w:left w:val="none" w:sz="0" w:space="0" w:color="auto"/>
          <w:right w:val="none" w:sz="0" w:space="0" w:color="auto"/>
        </w:tblBorders>
        <w:tblLook w:val="04A0" w:firstRow="1" w:lastRow="0" w:firstColumn="1" w:lastColumn="0" w:noHBand="0" w:noVBand="1"/>
      </w:tblPr>
      <w:tblGrid>
        <w:gridCol w:w="4395"/>
        <w:gridCol w:w="5103"/>
      </w:tblGrid>
      <w:tr w:rsidR="00143BA7" w:rsidRPr="00143BA7" w14:paraId="6406EEA2" w14:textId="77777777" w:rsidTr="00506614">
        <w:tc>
          <w:tcPr>
            <w:tcW w:w="4395" w:type="dxa"/>
            <w:shd w:val="clear" w:color="auto" w:fill="487A7B"/>
          </w:tcPr>
          <w:p w14:paraId="54773734" w14:textId="77777777" w:rsidR="00143BA7" w:rsidRPr="00143BA7" w:rsidRDefault="00143BA7" w:rsidP="00143BA7">
            <w:pPr>
              <w:rPr>
                <w:rFonts w:eastAsia="Times New Roman" w:cstheme="minorHAnsi"/>
                <w:b/>
                <w:bCs/>
                <w:color w:val="FFFFFF" w:themeColor="background1"/>
                <w:kern w:val="3"/>
                <w:szCs w:val="24"/>
                <w:lang w:eastAsia="en-GB"/>
              </w:rPr>
            </w:pPr>
            <w:r w:rsidRPr="00143BA7">
              <w:rPr>
                <w:color w:val="9F5CC0"/>
                <w:szCs w:val="24"/>
                <w:u w:val="single"/>
              </w:rPr>
              <w:br w:type="page"/>
            </w:r>
            <w:r w:rsidRPr="00143BA7">
              <w:rPr>
                <w:rFonts w:eastAsia="Times New Roman" w:cstheme="minorHAnsi"/>
                <w:b/>
                <w:bCs/>
                <w:color w:val="FFFFFF" w:themeColor="background1"/>
                <w:kern w:val="3"/>
                <w:lang w:eastAsia="en-GB"/>
              </w:rPr>
              <w:t>Question</w:t>
            </w:r>
          </w:p>
        </w:tc>
        <w:tc>
          <w:tcPr>
            <w:tcW w:w="5103" w:type="dxa"/>
            <w:shd w:val="clear" w:color="auto" w:fill="487A7B"/>
          </w:tcPr>
          <w:p w14:paraId="7C8DB934" w14:textId="77777777" w:rsidR="00143BA7" w:rsidRPr="00143BA7" w:rsidRDefault="00143BA7" w:rsidP="00143BA7">
            <w:pPr>
              <w:rPr>
                <w:rFonts w:eastAsia="Times New Roman" w:cstheme="minorHAnsi"/>
                <w:b/>
                <w:bCs/>
                <w:color w:val="FFFFFF" w:themeColor="background1"/>
                <w:kern w:val="3"/>
                <w:szCs w:val="24"/>
                <w:lang w:eastAsia="en-GB"/>
              </w:rPr>
            </w:pPr>
            <w:r w:rsidRPr="00143BA7">
              <w:rPr>
                <w:rFonts w:eastAsia="Times New Roman" w:cstheme="minorHAnsi"/>
                <w:b/>
                <w:bCs/>
                <w:color w:val="FFFFFF" w:themeColor="background1"/>
                <w:kern w:val="3"/>
                <w:szCs w:val="24"/>
                <w:lang w:eastAsia="en-GB"/>
              </w:rPr>
              <w:t>Answer</w:t>
            </w:r>
          </w:p>
        </w:tc>
      </w:tr>
      <w:tr w:rsidR="00143BA7" w:rsidRPr="00143BA7" w14:paraId="5242D0C1" w14:textId="77777777" w:rsidTr="00506614">
        <w:tc>
          <w:tcPr>
            <w:tcW w:w="4395" w:type="dxa"/>
          </w:tcPr>
          <w:p w14:paraId="78FDA8AC"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Name of Group/Organisation</w:t>
            </w:r>
          </w:p>
        </w:tc>
        <w:tc>
          <w:tcPr>
            <w:tcW w:w="5103" w:type="dxa"/>
          </w:tcPr>
          <w:p w14:paraId="363CB6EF" w14:textId="77777777" w:rsidR="00143BA7" w:rsidRPr="00143BA7" w:rsidRDefault="00143BA7" w:rsidP="00143BA7">
            <w:pPr>
              <w:rPr>
                <w:rFonts w:eastAsia="Times New Roman" w:cstheme="minorHAnsi"/>
                <w:kern w:val="3"/>
                <w:szCs w:val="24"/>
                <w:lang w:val="nl-NL" w:eastAsia="en-GB"/>
              </w:rPr>
            </w:pPr>
          </w:p>
        </w:tc>
      </w:tr>
      <w:tr w:rsidR="00143BA7" w:rsidRPr="00143BA7" w14:paraId="293CCC49" w14:textId="77777777" w:rsidTr="00506614">
        <w:tc>
          <w:tcPr>
            <w:tcW w:w="4395" w:type="dxa"/>
          </w:tcPr>
          <w:p w14:paraId="684F6576"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Street</w:t>
            </w:r>
          </w:p>
        </w:tc>
        <w:tc>
          <w:tcPr>
            <w:tcW w:w="5103" w:type="dxa"/>
          </w:tcPr>
          <w:p w14:paraId="48F4488B" w14:textId="77777777" w:rsidR="00143BA7" w:rsidRPr="00143BA7" w:rsidRDefault="00143BA7" w:rsidP="00143BA7">
            <w:pPr>
              <w:rPr>
                <w:rFonts w:eastAsia="Times New Roman" w:cstheme="minorHAnsi"/>
                <w:kern w:val="3"/>
                <w:szCs w:val="24"/>
                <w:lang w:val="nl-NL" w:eastAsia="en-GB"/>
              </w:rPr>
            </w:pPr>
          </w:p>
          <w:p w14:paraId="5E8FCCD1" w14:textId="77777777" w:rsidR="00143BA7" w:rsidRPr="00143BA7" w:rsidRDefault="00143BA7" w:rsidP="00143BA7">
            <w:pPr>
              <w:rPr>
                <w:rFonts w:eastAsia="Times New Roman" w:cstheme="minorHAnsi"/>
                <w:kern w:val="3"/>
                <w:szCs w:val="24"/>
                <w:lang w:val="nl-NL" w:eastAsia="en-GB"/>
              </w:rPr>
            </w:pPr>
          </w:p>
          <w:p w14:paraId="4DB16357" w14:textId="77777777" w:rsidR="00143BA7" w:rsidRPr="00143BA7" w:rsidRDefault="00143BA7" w:rsidP="00143BA7">
            <w:pPr>
              <w:rPr>
                <w:rFonts w:eastAsia="Times New Roman" w:cstheme="minorHAnsi"/>
                <w:kern w:val="3"/>
                <w:szCs w:val="24"/>
                <w:lang w:val="nl-NL" w:eastAsia="en-GB"/>
              </w:rPr>
            </w:pPr>
          </w:p>
        </w:tc>
      </w:tr>
      <w:tr w:rsidR="00143BA7" w:rsidRPr="00143BA7" w14:paraId="23A55982" w14:textId="77777777" w:rsidTr="00506614">
        <w:tc>
          <w:tcPr>
            <w:tcW w:w="4395" w:type="dxa"/>
          </w:tcPr>
          <w:p w14:paraId="1C75D188"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Town/City</w:t>
            </w:r>
          </w:p>
        </w:tc>
        <w:tc>
          <w:tcPr>
            <w:tcW w:w="5103" w:type="dxa"/>
          </w:tcPr>
          <w:p w14:paraId="6EF40D0B" w14:textId="77777777" w:rsidR="00143BA7" w:rsidRPr="00143BA7" w:rsidRDefault="00143BA7" w:rsidP="00143BA7">
            <w:pPr>
              <w:rPr>
                <w:rFonts w:eastAsia="Times New Roman" w:cstheme="minorHAnsi"/>
                <w:kern w:val="3"/>
                <w:szCs w:val="24"/>
                <w:lang w:val="nl-NL" w:eastAsia="en-GB"/>
              </w:rPr>
            </w:pPr>
          </w:p>
        </w:tc>
      </w:tr>
      <w:tr w:rsidR="00143BA7" w:rsidRPr="00143BA7" w14:paraId="096F8A15" w14:textId="77777777" w:rsidTr="00506614">
        <w:tc>
          <w:tcPr>
            <w:tcW w:w="4395" w:type="dxa"/>
          </w:tcPr>
          <w:p w14:paraId="1967831B"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Postcode</w:t>
            </w:r>
          </w:p>
        </w:tc>
        <w:tc>
          <w:tcPr>
            <w:tcW w:w="5103" w:type="dxa"/>
          </w:tcPr>
          <w:p w14:paraId="331D6319" w14:textId="77777777" w:rsidR="00143BA7" w:rsidRPr="00143BA7" w:rsidRDefault="00143BA7" w:rsidP="00143BA7">
            <w:pPr>
              <w:rPr>
                <w:rFonts w:eastAsia="Times New Roman" w:cstheme="minorHAnsi"/>
                <w:kern w:val="3"/>
                <w:szCs w:val="24"/>
                <w:lang w:val="nl-NL" w:eastAsia="en-GB"/>
              </w:rPr>
            </w:pPr>
          </w:p>
        </w:tc>
      </w:tr>
      <w:tr w:rsidR="00143BA7" w:rsidRPr="00143BA7" w14:paraId="5C0EFB64" w14:textId="77777777" w:rsidTr="00506614">
        <w:tc>
          <w:tcPr>
            <w:tcW w:w="4395" w:type="dxa"/>
          </w:tcPr>
          <w:p w14:paraId="1710EC7F"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Organisation E-mail</w:t>
            </w:r>
          </w:p>
        </w:tc>
        <w:tc>
          <w:tcPr>
            <w:tcW w:w="5103" w:type="dxa"/>
          </w:tcPr>
          <w:p w14:paraId="7F4D85B2" w14:textId="77777777" w:rsidR="00143BA7" w:rsidRPr="00143BA7" w:rsidRDefault="00143BA7" w:rsidP="00143BA7">
            <w:pPr>
              <w:rPr>
                <w:rFonts w:eastAsia="Times New Roman" w:cstheme="minorHAnsi"/>
                <w:kern w:val="3"/>
                <w:szCs w:val="24"/>
                <w:lang w:val="nl-NL" w:eastAsia="en-GB"/>
              </w:rPr>
            </w:pPr>
          </w:p>
        </w:tc>
      </w:tr>
      <w:tr w:rsidR="00143BA7" w:rsidRPr="00143BA7" w14:paraId="7E45E172" w14:textId="77777777" w:rsidTr="00506614">
        <w:tc>
          <w:tcPr>
            <w:tcW w:w="4395" w:type="dxa"/>
          </w:tcPr>
          <w:p w14:paraId="45CF23BD"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What is your organisation?</w:t>
            </w:r>
          </w:p>
          <w:p w14:paraId="369ADF87"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Registered charity</w:t>
            </w:r>
          </w:p>
          <w:p w14:paraId="6E7E1E06"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Constituted group</w:t>
            </w:r>
          </w:p>
          <w:p w14:paraId="7752C02A"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Registered on Companies House</w:t>
            </w:r>
          </w:p>
          <w:p w14:paraId="3CA3125B" w14:textId="77777777" w:rsidR="00143BA7" w:rsidRPr="00143BA7" w:rsidRDefault="00143BA7" w:rsidP="00143BA7">
            <w:pPr>
              <w:spacing w:before="0"/>
              <w:jc w:val="both"/>
              <w:rPr>
                <w:b/>
                <w:bCs/>
                <w:color w:val="008675"/>
                <w:sz w:val="28"/>
                <w:szCs w:val="32"/>
                <w:lang w:eastAsia="en-GB"/>
              </w:rPr>
            </w:pPr>
            <w:proofErr w:type="spellStart"/>
            <w:r w:rsidRPr="00143BA7">
              <w:rPr>
                <w:b/>
                <w:bCs/>
                <w:color w:val="008675"/>
                <w:sz w:val="28"/>
                <w:szCs w:val="32"/>
                <w:lang w:eastAsia="en-GB"/>
              </w:rPr>
              <w:t>Unconstituted</w:t>
            </w:r>
            <w:proofErr w:type="spellEnd"/>
            <w:r w:rsidRPr="00143BA7">
              <w:rPr>
                <w:b/>
                <w:bCs/>
                <w:color w:val="008675"/>
                <w:sz w:val="28"/>
                <w:szCs w:val="32"/>
                <w:lang w:eastAsia="en-GB"/>
              </w:rPr>
              <w:t xml:space="preserve"> group</w:t>
            </w:r>
          </w:p>
          <w:p w14:paraId="5703F3B7" w14:textId="77777777" w:rsidR="00143BA7" w:rsidRPr="00143BA7" w:rsidRDefault="00143BA7" w:rsidP="00143BA7">
            <w:pPr>
              <w:spacing w:before="0"/>
              <w:jc w:val="both"/>
              <w:rPr>
                <w:b/>
                <w:bCs/>
                <w:color w:val="008675"/>
                <w:sz w:val="28"/>
                <w:szCs w:val="32"/>
                <w:lang w:eastAsia="en-GB"/>
              </w:rPr>
            </w:pPr>
          </w:p>
        </w:tc>
        <w:tc>
          <w:tcPr>
            <w:tcW w:w="5103" w:type="dxa"/>
          </w:tcPr>
          <w:p w14:paraId="4DA99855" w14:textId="77777777" w:rsidR="00143BA7" w:rsidRPr="00143BA7" w:rsidRDefault="00143BA7" w:rsidP="00143BA7">
            <w:pPr>
              <w:rPr>
                <w:rFonts w:eastAsia="Times New Roman" w:cstheme="minorHAnsi"/>
                <w:kern w:val="3"/>
                <w:szCs w:val="24"/>
                <w:lang w:val="nl-NL" w:eastAsia="en-GB"/>
              </w:rPr>
            </w:pPr>
          </w:p>
        </w:tc>
      </w:tr>
      <w:tr w:rsidR="00143BA7" w:rsidRPr="00143BA7" w14:paraId="113857E4" w14:textId="77777777" w:rsidTr="00506614">
        <w:tc>
          <w:tcPr>
            <w:tcW w:w="4395" w:type="dxa"/>
          </w:tcPr>
          <w:p w14:paraId="59E6DA2F"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Organisation Website (if you have one)</w:t>
            </w:r>
          </w:p>
        </w:tc>
        <w:tc>
          <w:tcPr>
            <w:tcW w:w="5103" w:type="dxa"/>
          </w:tcPr>
          <w:p w14:paraId="084D1C03" w14:textId="77777777" w:rsidR="00143BA7" w:rsidRPr="00143BA7" w:rsidRDefault="00143BA7" w:rsidP="00143BA7">
            <w:pPr>
              <w:rPr>
                <w:rFonts w:eastAsia="Times New Roman" w:cstheme="minorHAnsi"/>
                <w:kern w:val="3"/>
                <w:szCs w:val="24"/>
                <w:lang w:val="nl-NL" w:eastAsia="en-GB"/>
              </w:rPr>
            </w:pPr>
          </w:p>
        </w:tc>
      </w:tr>
      <w:tr w:rsidR="00143BA7" w:rsidRPr="00143BA7" w14:paraId="70755ED3" w14:textId="77777777" w:rsidTr="00506614">
        <w:tc>
          <w:tcPr>
            <w:tcW w:w="4395" w:type="dxa"/>
          </w:tcPr>
          <w:p w14:paraId="39906D2B"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Organisation Facebook (if you have one)</w:t>
            </w:r>
          </w:p>
        </w:tc>
        <w:tc>
          <w:tcPr>
            <w:tcW w:w="5103" w:type="dxa"/>
          </w:tcPr>
          <w:p w14:paraId="74B8CBF5" w14:textId="77777777" w:rsidR="00143BA7" w:rsidRPr="00143BA7" w:rsidRDefault="00143BA7" w:rsidP="00143BA7">
            <w:pPr>
              <w:rPr>
                <w:rFonts w:eastAsia="Times New Roman" w:cstheme="minorHAnsi"/>
                <w:kern w:val="3"/>
                <w:szCs w:val="24"/>
                <w:lang w:val="nl-NL" w:eastAsia="en-GB"/>
              </w:rPr>
            </w:pPr>
          </w:p>
        </w:tc>
      </w:tr>
      <w:tr w:rsidR="00143BA7" w:rsidRPr="00143BA7" w14:paraId="1FC87D23" w14:textId="77777777" w:rsidTr="00506614">
        <w:tc>
          <w:tcPr>
            <w:tcW w:w="4395" w:type="dxa"/>
          </w:tcPr>
          <w:p w14:paraId="61C3C959"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Organisation Twitter (if you have one)</w:t>
            </w:r>
          </w:p>
        </w:tc>
        <w:tc>
          <w:tcPr>
            <w:tcW w:w="5103" w:type="dxa"/>
          </w:tcPr>
          <w:p w14:paraId="2F104F8C" w14:textId="77777777" w:rsidR="00143BA7" w:rsidRPr="00143BA7" w:rsidRDefault="00143BA7" w:rsidP="00143BA7">
            <w:pPr>
              <w:rPr>
                <w:rFonts w:eastAsia="Times New Roman" w:cstheme="minorHAnsi"/>
                <w:kern w:val="3"/>
                <w:szCs w:val="24"/>
                <w:lang w:val="nl-NL" w:eastAsia="en-GB"/>
              </w:rPr>
            </w:pPr>
          </w:p>
        </w:tc>
      </w:tr>
    </w:tbl>
    <w:p w14:paraId="697561EF" w14:textId="77777777" w:rsidR="00143BA7" w:rsidRPr="00143BA7" w:rsidRDefault="00143BA7" w:rsidP="00143BA7">
      <w:pPr>
        <w:spacing w:before="0"/>
        <w:jc w:val="both"/>
        <w:rPr>
          <w:b/>
          <w:color w:val="625A99"/>
          <w:sz w:val="32"/>
        </w:rPr>
      </w:pPr>
    </w:p>
    <w:p w14:paraId="573AECD5" w14:textId="77777777" w:rsidR="00143BA7" w:rsidRPr="00143BA7" w:rsidRDefault="00143BA7" w:rsidP="00143BA7">
      <w:pPr>
        <w:spacing w:before="0"/>
        <w:jc w:val="both"/>
        <w:rPr>
          <w:b/>
          <w:color w:val="625A99"/>
          <w:sz w:val="32"/>
        </w:rPr>
      </w:pPr>
      <w:r w:rsidRPr="00143BA7">
        <w:rPr>
          <w:b/>
          <w:color w:val="625A99"/>
          <w:sz w:val="32"/>
        </w:rPr>
        <w:t xml:space="preserve">Contact Details for Application </w:t>
      </w:r>
    </w:p>
    <w:p w14:paraId="0A9C8D82" w14:textId="77777777" w:rsidR="00143BA7" w:rsidRPr="00143BA7" w:rsidRDefault="00143BA7" w:rsidP="00143BA7">
      <w:pPr>
        <w:spacing w:before="0" w:after="240"/>
      </w:pPr>
      <w:r w:rsidRPr="00143BA7">
        <w:t>The contact details of the person within the applicant organisation to whom any queries relating to this application may be directed.</w:t>
      </w:r>
    </w:p>
    <w:tbl>
      <w:tblPr>
        <w:tblStyle w:val="TableGrid"/>
        <w:tblW w:w="9498" w:type="dxa"/>
        <w:tblInd w:w="0" w:type="dxa"/>
        <w:tblBorders>
          <w:left w:val="none" w:sz="0" w:space="0" w:color="auto"/>
          <w:right w:val="none" w:sz="0" w:space="0" w:color="auto"/>
        </w:tblBorders>
        <w:tblLook w:val="04A0" w:firstRow="1" w:lastRow="0" w:firstColumn="1" w:lastColumn="0" w:noHBand="0" w:noVBand="1"/>
      </w:tblPr>
      <w:tblGrid>
        <w:gridCol w:w="4395"/>
        <w:gridCol w:w="5103"/>
      </w:tblGrid>
      <w:tr w:rsidR="00143BA7" w:rsidRPr="00143BA7" w14:paraId="0E3AE2F3" w14:textId="77777777" w:rsidTr="26A93D75">
        <w:tc>
          <w:tcPr>
            <w:tcW w:w="4395" w:type="dxa"/>
            <w:shd w:val="clear" w:color="auto" w:fill="487A7B"/>
          </w:tcPr>
          <w:p w14:paraId="32ED7DCF" w14:textId="77777777" w:rsidR="00143BA7" w:rsidRPr="00143BA7" w:rsidRDefault="00143BA7" w:rsidP="00143BA7">
            <w:pPr>
              <w:rPr>
                <w:rFonts w:eastAsia="Times New Roman" w:cstheme="minorHAnsi"/>
                <w:b/>
                <w:bCs/>
                <w:color w:val="FFFFFF" w:themeColor="background1"/>
                <w:kern w:val="3"/>
                <w:szCs w:val="24"/>
                <w:lang w:eastAsia="en-GB"/>
              </w:rPr>
            </w:pPr>
            <w:r w:rsidRPr="00143BA7">
              <w:rPr>
                <w:color w:val="9F5CC0"/>
                <w:szCs w:val="24"/>
                <w:u w:val="single"/>
              </w:rPr>
              <w:br w:type="page"/>
            </w:r>
            <w:r w:rsidRPr="00143BA7">
              <w:rPr>
                <w:rFonts w:eastAsia="Times New Roman" w:cstheme="minorHAnsi"/>
                <w:b/>
                <w:bCs/>
                <w:color w:val="FFFFFF" w:themeColor="background1"/>
                <w:kern w:val="3"/>
                <w:lang w:eastAsia="en-GB"/>
              </w:rPr>
              <w:t>Question</w:t>
            </w:r>
          </w:p>
        </w:tc>
        <w:tc>
          <w:tcPr>
            <w:tcW w:w="5103" w:type="dxa"/>
            <w:shd w:val="clear" w:color="auto" w:fill="487A7B"/>
          </w:tcPr>
          <w:p w14:paraId="5C002FE9" w14:textId="77777777" w:rsidR="00143BA7" w:rsidRPr="00143BA7" w:rsidRDefault="00143BA7" w:rsidP="00143BA7">
            <w:pPr>
              <w:rPr>
                <w:rFonts w:eastAsia="Times New Roman" w:cstheme="minorHAnsi"/>
                <w:b/>
                <w:bCs/>
                <w:color w:val="FFFFFF" w:themeColor="background1"/>
                <w:kern w:val="3"/>
                <w:szCs w:val="24"/>
                <w:lang w:eastAsia="en-GB"/>
              </w:rPr>
            </w:pPr>
            <w:r w:rsidRPr="00143BA7">
              <w:rPr>
                <w:rFonts w:eastAsia="Times New Roman" w:cstheme="minorHAnsi"/>
                <w:b/>
                <w:bCs/>
                <w:color w:val="FFFFFF" w:themeColor="background1"/>
                <w:kern w:val="3"/>
                <w:szCs w:val="24"/>
                <w:lang w:eastAsia="en-GB"/>
              </w:rPr>
              <w:t>Answer</w:t>
            </w:r>
          </w:p>
        </w:tc>
      </w:tr>
      <w:tr w:rsidR="00143BA7" w:rsidRPr="00143BA7" w14:paraId="797C400B" w14:textId="77777777" w:rsidTr="26A93D75">
        <w:tc>
          <w:tcPr>
            <w:tcW w:w="4395" w:type="dxa"/>
          </w:tcPr>
          <w:p w14:paraId="04214DF0"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First Name</w:t>
            </w:r>
          </w:p>
        </w:tc>
        <w:tc>
          <w:tcPr>
            <w:tcW w:w="5103" w:type="dxa"/>
          </w:tcPr>
          <w:p w14:paraId="0CB79282" w14:textId="77777777" w:rsidR="00143BA7" w:rsidRPr="00143BA7" w:rsidRDefault="00143BA7" w:rsidP="00143BA7">
            <w:pPr>
              <w:rPr>
                <w:rFonts w:eastAsia="Times New Roman" w:cstheme="minorHAnsi"/>
                <w:kern w:val="3"/>
                <w:szCs w:val="24"/>
                <w:lang w:val="nl-NL" w:eastAsia="en-GB"/>
              </w:rPr>
            </w:pPr>
          </w:p>
        </w:tc>
      </w:tr>
      <w:tr w:rsidR="00143BA7" w:rsidRPr="00143BA7" w14:paraId="3179AAFD" w14:textId="77777777" w:rsidTr="26A93D75">
        <w:tc>
          <w:tcPr>
            <w:tcW w:w="4395" w:type="dxa"/>
          </w:tcPr>
          <w:p w14:paraId="2EB1D664"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Last Name</w:t>
            </w:r>
          </w:p>
        </w:tc>
        <w:tc>
          <w:tcPr>
            <w:tcW w:w="5103" w:type="dxa"/>
          </w:tcPr>
          <w:p w14:paraId="777A7F7C" w14:textId="77777777" w:rsidR="00143BA7" w:rsidRPr="00143BA7" w:rsidRDefault="00143BA7" w:rsidP="00143BA7">
            <w:pPr>
              <w:rPr>
                <w:rFonts w:eastAsia="Times New Roman" w:cstheme="minorHAnsi"/>
                <w:kern w:val="3"/>
                <w:szCs w:val="24"/>
                <w:lang w:val="nl-NL" w:eastAsia="en-GB"/>
              </w:rPr>
            </w:pPr>
          </w:p>
        </w:tc>
      </w:tr>
      <w:tr w:rsidR="00143BA7" w:rsidRPr="00143BA7" w14:paraId="570934BE" w14:textId="77777777" w:rsidTr="26A93D75">
        <w:tc>
          <w:tcPr>
            <w:tcW w:w="4395" w:type="dxa"/>
          </w:tcPr>
          <w:p w14:paraId="23A177F7" w14:textId="77777777" w:rsidR="00143BA7" w:rsidRPr="00143BA7" w:rsidRDefault="00143BA7" w:rsidP="26A93D75">
            <w:pPr>
              <w:spacing w:before="0"/>
              <w:rPr>
                <w:b/>
                <w:bCs/>
                <w:color w:val="008675"/>
                <w:sz w:val="28"/>
                <w:szCs w:val="28"/>
                <w:lang w:eastAsia="en-GB"/>
              </w:rPr>
            </w:pPr>
            <w:r w:rsidRPr="26A93D75">
              <w:rPr>
                <w:b/>
                <w:bCs/>
                <w:color w:val="008675"/>
                <w:sz w:val="28"/>
                <w:szCs w:val="28"/>
                <w:lang w:eastAsia="en-GB"/>
              </w:rPr>
              <w:t>Position within Group/Organisation</w:t>
            </w:r>
          </w:p>
        </w:tc>
        <w:tc>
          <w:tcPr>
            <w:tcW w:w="5103" w:type="dxa"/>
          </w:tcPr>
          <w:p w14:paraId="04840039" w14:textId="77777777" w:rsidR="00143BA7" w:rsidRPr="00143BA7" w:rsidRDefault="00143BA7" w:rsidP="00143BA7">
            <w:pPr>
              <w:rPr>
                <w:rFonts w:eastAsia="Times New Roman" w:cstheme="minorHAnsi"/>
                <w:kern w:val="3"/>
                <w:szCs w:val="24"/>
                <w:lang w:val="nl-NL" w:eastAsia="en-GB"/>
              </w:rPr>
            </w:pPr>
          </w:p>
        </w:tc>
      </w:tr>
      <w:tr w:rsidR="00143BA7" w:rsidRPr="00143BA7" w14:paraId="171DB0F9" w14:textId="77777777" w:rsidTr="26A93D75">
        <w:tc>
          <w:tcPr>
            <w:tcW w:w="4395" w:type="dxa"/>
          </w:tcPr>
          <w:p w14:paraId="1739330B"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E-mail</w:t>
            </w:r>
          </w:p>
        </w:tc>
        <w:tc>
          <w:tcPr>
            <w:tcW w:w="5103" w:type="dxa"/>
          </w:tcPr>
          <w:p w14:paraId="0867F48E" w14:textId="77777777" w:rsidR="00143BA7" w:rsidRPr="00143BA7" w:rsidRDefault="00143BA7" w:rsidP="00143BA7">
            <w:pPr>
              <w:rPr>
                <w:rFonts w:eastAsia="Times New Roman" w:cstheme="minorHAnsi"/>
                <w:kern w:val="3"/>
                <w:szCs w:val="24"/>
                <w:lang w:val="nl-NL" w:eastAsia="en-GB"/>
              </w:rPr>
            </w:pPr>
          </w:p>
        </w:tc>
      </w:tr>
      <w:tr w:rsidR="00143BA7" w:rsidRPr="00143BA7" w14:paraId="5C74B75F" w14:textId="77777777" w:rsidTr="26A93D75">
        <w:tc>
          <w:tcPr>
            <w:tcW w:w="4395" w:type="dxa"/>
          </w:tcPr>
          <w:p w14:paraId="691AFB93" w14:textId="77777777" w:rsidR="00143BA7" w:rsidRPr="00143BA7" w:rsidRDefault="00143BA7" w:rsidP="00143BA7">
            <w:pPr>
              <w:spacing w:before="0"/>
              <w:jc w:val="both"/>
              <w:rPr>
                <w:b/>
                <w:bCs/>
                <w:color w:val="008675"/>
                <w:sz w:val="28"/>
                <w:szCs w:val="32"/>
                <w:lang w:eastAsia="en-GB"/>
              </w:rPr>
            </w:pPr>
            <w:r w:rsidRPr="00143BA7">
              <w:rPr>
                <w:b/>
                <w:bCs/>
                <w:color w:val="008675"/>
                <w:sz w:val="28"/>
                <w:szCs w:val="32"/>
                <w:lang w:eastAsia="en-GB"/>
              </w:rPr>
              <w:t>Phone</w:t>
            </w:r>
          </w:p>
        </w:tc>
        <w:tc>
          <w:tcPr>
            <w:tcW w:w="5103" w:type="dxa"/>
          </w:tcPr>
          <w:p w14:paraId="4B321C4E" w14:textId="77777777" w:rsidR="00143BA7" w:rsidRPr="00143BA7" w:rsidRDefault="00143BA7" w:rsidP="00143BA7">
            <w:pPr>
              <w:rPr>
                <w:rFonts w:eastAsia="Times New Roman" w:cstheme="minorHAnsi"/>
                <w:kern w:val="3"/>
                <w:szCs w:val="24"/>
                <w:lang w:val="nl-NL" w:eastAsia="en-GB"/>
              </w:rPr>
            </w:pPr>
          </w:p>
        </w:tc>
      </w:tr>
    </w:tbl>
    <w:p w14:paraId="04ABABF4" w14:textId="77777777" w:rsidR="00143BA7" w:rsidRPr="00143BA7" w:rsidRDefault="00143BA7" w:rsidP="00143BA7">
      <w:pPr>
        <w:spacing w:before="0" w:after="240"/>
      </w:pPr>
    </w:p>
    <w:p w14:paraId="48F06D75" w14:textId="77777777" w:rsidR="00143BA7" w:rsidRPr="00143BA7" w:rsidRDefault="00143BA7" w:rsidP="00143BA7">
      <w:pPr>
        <w:spacing w:before="0" w:after="240"/>
        <w:jc w:val="both"/>
      </w:pPr>
      <w:r w:rsidRPr="00143BA7">
        <w:t>By completing my name and email address in this draft form I agree to the Corra Foundation contacting me by email to remind me to complete and submit the form. Corra Foundation will not use your contact details for any other purpose until you submit the form.</w:t>
      </w:r>
    </w:p>
    <w:p w14:paraId="4AA3F5B9" w14:textId="77777777" w:rsidR="00143BA7" w:rsidRPr="00143BA7" w:rsidRDefault="00143BA7" w:rsidP="00143BA7">
      <w:pPr>
        <w:spacing w:before="0" w:after="240"/>
        <w:rPr>
          <w:b/>
          <w:bCs/>
        </w:rPr>
      </w:pPr>
      <w:r w:rsidRPr="00143BA7">
        <w:rPr>
          <w:b/>
          <w:bCs/>
        </w:rPr>
        <w:t xml:space="preserve">You must tick the box here to confirm the statement above </w:t>
      </w:r>
      <w:sdt>
        <w:sdtPr>
          <w:rPr>
            <w:b/>
            <w:bCs/>
          </w:rPr>
          <w:id w:val="-1604801944"/>
          <w14:checkbox>
            <w14:checked w14:val="0"/>
            <w14:checkedState w14:val="2612" w14:font="MS Gothic"/>
            <w14:uncheckedState w14:val="2610" w14:font="MS Gothic"/>
          </w14:checkbox>
        </w:sdtPr>
        <w:sdtContent>
          <w:r w:rsidRPr="00143BA7">
            <w:rPr>
              <w:rFonts w:ascii="Segoe UI Symbol" w:hAnsi="Segoe UI Symbol" w:cs="Segoe UI Symbol"/>
              <w:b/>
              <w:bCs/>
            </w:rPr>
            <w:t>☐</w:t>
          </w:r>
        </w:sdtContent>
      </w:sdt>
    </w:p>
    <w:p w14:paraId="0F169A58" w14:textId="77777777" w:rsidR="00143BA7" w:rsidRPr="00143BA7" w:rsidRDefault="00143BA7" w:rsidP="00143BA7">
      <w:pPr>
        <w:spacing w:before="0" w:after="240"/>
      </w:pPr>
      <w:r w:rsidRPr="00143BA7">
        <w:t>We use this data to:</w:t>
      </w:r>
    </w:p>
    <w:p w14:paraId="712BD72A" w14:textId="77777777" w:rsidR="00143BA7" w:rsidRPr="00143BA7" w:rsidRDefault="00143BA7" w:rsidP="00143BA7">
      <w:pPr>
        <w:numPr>
          <w:ilvl w:val="0"/>
          <w:numId w:val="9"/>
        </w:numPr>
        <w:spacing w:before="0" w:after="240"/>
        <w:ind w:left="714" w:hanging="357"/>
        <w:contextualSpacing/>
      </w:pPr>
      <w:r w:rsidRPr="00143BA7">
        <w:t>Assess your application for a grant.</w:t>
      </w:r>
    </w:p>
    <w:p w14:paraId="39EA651D" w14:textId="77777777" w:rsidR="00143BA7" w:rsidRPr="00143BA7" w:rsidRDefault="00143BA7" w:rsidP="00143BA7">
      <w:pPr>
        <w:numPr>
          <w:ilvl w:val="0"/>
          <w:numId w:val="9"/>
        </w:numPr>
        <w:spacing w:before="0" w:after="240"/>
        <w:ind w:left="714" w:hanging="357"/>
        <w:contextualSpacing/>
      </w:pPr>
      <w:r w:rsidRPr="00143BA7">
        <w:t>Monitor any grant made to your organisation and to perform any other requirements set out in the grant agreement between us.</w:t>
      </w:r>
    </w:p>
    <w:p w14:paraId="7035D0F0" w14:textId="77777777" w:rsidR="00143BA7" w:rsidRPr="00143BA7" w:rsidRDefault="00143BA7" w:rsidP="00143BA7">
      <w:pPr>
        <w:numPr>
          <w:ilvl w:val="0"/>
          <w:numId w:val="9"/>
        </w:numPr>
        <w:spacing w:before="0" w:after="240"/>
        <w:ind w:left="714" w:hanging="357"/>
        <w:contextualSpacing/>
      </w:pPr>
      <w:r w:rsidRPr="00143BA7">
        <w:t>Allow us to perform our part of the grant agreement and to allow us to report to any other organisation involved in the funding of the grant, and our funders, where applicable.</w:t>
      </w:r>
    </w:p>
    <w:p w14:paraId="5B9D8B5C" w14:textId="77777777" w:rsidR="00143BA7" w:rsidRPr="00143BA7" w:rsidRDefault="00143BA7" w:rsidP="00143BA7">
      <w:pPr>
        <w:numPr>
          <w:ilvl w:val="0"/>
          <w:numId w:val="9"/>
        </w:numPr>
        <w:spacing w:before="0" w:after="240"/>
        <w:ind w:left="714" w:hanging="357"/>
        <w:contextualSpacing/>
      </w:pPr>
      <w:r w:rsidRPr="00143BA7">
        <w:t>Inform you, with your consent, about grant opportunities, training events and relevant seminars and conferences that may be of interest to you and to consult with you through surveys.</w:t>
      </w:r>
    </w:p>
    <w:p w14:paraId="45F83225" w14:textId="77777777" w:rsidR="00143BA7" w:rsidRPr="00143BA7" w:rsidRDefault="00143BA7" w:rsidP="00143BA7">
      <w:pPr>
        <w:spacing w:before="0" w:after="240"/>
        <w:ind w:left="714"/>
        <w:contextualSpacing/>
      </w:pPr>
    </w:p>
    <w:p w14:paraId="5DA89A98" w14:textId="77777777" w:rsidR="00143BA7" w:rsidRPr="00143BA7" w:rsidRDefault="00143BA7" w:rsidP="00143BA7">
      <w:pPr>
        <w:spacing w:before="0" w:after="240"/>
      </w:pPr>
      <w:r w:rsidRPr="00143BA7">
        <w:t xml:space="preserve">We may use personal data that identifies you, such as photographs, in our reports to our funders. </w:t>
      </w:r>
    </w:p>
    <w:p w14:paraId="283F9B4D" w14:textId="77777777" w:rsidR="00143BA7" w:rsidRPr="00143BA7" w:rsidRDefault="00143BA7" w:rsidP="00143BA7">
      <w:pPr>
        <w:spacing w:before="0" w:after="240"/>
      </w:pPr>
      <w:r w:rsidRPr="00143BA7">
        <w:t>We will retain your personal data for three years following the date your application is made, or three years after the review date of the final grant payment, whichever is later. This will be deleted thereafter, unless you consent for us to retain it.</w:t>
      </w:r>
    </w:p>
    <w:p w14:paraId="2B35A9E6" w14:textId="77777777" w:rsidR="00143BA7" w:rsidRPr="00143BA7" w:rsidRDefault="00143BA7" w:rsidP="00143BA7">
      <w:pPr>
        <w:spacing w:before="0" w:after="240"/>
      </w:pPr>
      <w:r w:rsidRPr="00143BA7">
        <w:t xml:space="preserve">If you want to find out more about what we do with your data, you can access our Privacy Notice. </w:t>
      </w:r>
    </w:p>
    <w:p w14:paraId="44C396A0" w14:textId="77777777" w:rsidR="00143BA7" w:rsidRPr="00143BA7" w:rsidRDefault="00143BA7" w:rsidP="00143BA7">
      <w:pPr>
        <w:spacing w:before="0" w:after="240"/>
      </w:pPr>
      <w:r w:rsidRPr="00143BA7">
        <w:t xml:space="preserve">If you wish to withdraw your consent in relation to this information, you can do so at any time by contacting the Corra Foundation on 0131 444 4020 or by email </w:t>
      </w:r>
      <w:proofErr w:type="spellStart"/>
      <w:r w:rsidRPr="00143BA7">
        <w:t>hello@corra.scot</w:t>
      </w:r>
      <w:proofErr w:type="spellEnd"/>
      <w:r w:rsidRPr="00143BA7">
        <w:t xml:space="preserve">. </w:t>
      </w:r>
    </w:p>
    <w:p w14:paraId="1E764933" w14:textId="77777777" w:rsidR="00143BA7" w:rsidRPr="00143BA7" w:rsidRDefault="00143BA7" w:rsidP="00143BA7">
      <w:pPr>
        <w:spacing w:before="0" w:after="240"/>
      </w:pPr>
      <w:r w:rsidRPr="00143BA7">
        <w:t>If you would like us to let you know about grant opportunities, training events, relevant seminars and conferences that may be of interest to you, and to consult with you through surveys please give your consent here:</w:t>
      </w:r>
    </w:p>
    <w:p w14:paraId="3AE2F189" w14:textId="77777777" w:rsidR="00143BA7" w:rsidRPr="00143BA7" w:rsidRDefault="00143BA7" w:rsidP="00143BA7">
      <w:pPr>
        <w:spacing w:before="0" w:after="240"/>
        <w:rPr>
          <w:b/>
          <w:bCs/>
        </w:rPr>
      </w:pPr>
      <w:r w:rsidRPr="00143BA7">
        <w:rPr>
          <w:b/>
          <w:bCs/>
        </w:rPr>
        <w:t xml:space="preserve">You will need to select one of the options below: </w:t>
      </w:r>
    </w:p>
    <w:p w14:paraId="2F58DD9A" w14:textId="77777777" w:rsidR="00143BA7" w:rsidRPr="00143BA7" w:rsidRDefault="00000000" w:rsidP="00143BA7">
      <w:pPr>
        <w:spacing w:before="0" w:after="240"/>
        <w:rPr>
          <w:b/>
          <w:bCs/>
        </w:rPr>
      </w:pPr>
      <w:sdt>
        <w:sdtPr>
          <w:rPr>
            <w:b/>
            <w:bCs/>
          </w:rPr>
          <w:id w:val="1949122843"/>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 xml:space="preserve"> I would like to receive this information / </w:t>
      </w:r>
      <w:sdt>
        <w:sdtPr>
          <w:rPr>
            <w:b/>
            <w:bCs/>
          </w:rPr>
          <w:id w:val="1660578952"/>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 xml:space="preserve"> I do NOT want to receive this information.</w:t>
      </w:r>
    </w:p>
    <w:p w14:paraId="7F3A25B2" w14:textId="77777777" w:rsidR="00143BA7" w:rsidRPr="00143BA7" w:rsidRDefault="00143BA7" w:rsidP="00143BA7">
      <w:pPr>
        <w:spacing w:before="0" w:after="240"/>
        <w:rPr>
          <w:b/>
          <w:bCs/>
        </w:rPr>
      </w:pPr>
    </w:p>
    <w:p w14:paraId="74C52C2D" w14:textId="77777777" w:rsidR="00143BA7" w:rsidRPr="00143BA7" w:rsidRDefault="00143BA7" w:rsidP="00143BA7">
      <w:pPr>
        <w:spacing w:before="0" w:after="240"/>
        <w:rPr>
          <w:b/>
          <w:bCs/>
        </w:rPr>
      </w:pPr>
    </w:p>
    <w:p w14:paraId="4B3CA6C5" w14:textId="77777777" w:rsidR="00143BA7" w:rsidRPr="00143BA7" w:rsidRDefault="00143BA7" w:rsidP="00143BA7">
      <w:pPr>
        <w:spacing w:before="0" w:after="240"/>
        <w:rPr>
          <w:b/>
          <w:bCs/>
        </w:rPr>
      </w:pPr>
    </w:p>
    <w:p w14:paraId="70D6A71C" w14:textId="77777777" w:rsidR="00143BA7" w:rsidRPr="00143BA7" w:rsidRDefault="00143BA7" w:rsidP="00143BA7">
      <w:pPr>
        <w:spacing w:before="0" w:after="240"/>
        <w:rPr>
          <w:b/>
          <w:bCs/>
        </w:rPr>
      </w:pPr>
    </w:p>
    <w:p w14:paraId="75D5CB50" w14:textId="77777777" w:rsidR="00143BA7" w:rsidRPr="00143BA7" w:rsidRDefault="00143BA7" w:rsidP="00143BA7">
      <w:pPr>
        <w:spacing w:before="0" w:after="240"/>
        <w:rPr>
          <w:b/>
          <w:bCs/>
        </w:rPr>
      </w:pPr>
    </w:p>
    <w:p w14:paraId="25E5BCDE" w14:textId="77777777" w:rsidR="00143BA7" w:rsidRPr="00143BA7" w:rsidRDefault="00143BA7" w:rsidP="00143BA7">
      <w:pPr>
        <w:spacing w:before="0" w:after="240"/>
        <w:rPr>
          <w:b/>
          <w:bCs/>
        </w:rPr>
      </w:pPr>
    </w:p>
    <w:p w14:paraId="798B4D69" w14:textId="77777777" w:rsidR="00143BA7" w:rsidRPr="00143BA7" w:rsidRDefault="00143BA7" w:rsidP="00143BA7">
      <w:pPr>
        <w:spacing w:before="0" w:after="240"/>
        <w:rPr>
          <w:b/>
          <w:bCs/>
        </w:rPr>
      </w:pPr>
    </w:p>
    <w:p w14:paraId="7025C142" w14:textId="77777777" w:rsidR="00143BA7" w:rsidRPr="00143BA7" w:rsidRDefault="00143BA7" w:rsidP="00143BA7">
      <w:pPr>
        <w:spacing w:before="0"/>
        <w:jc w:val="both"/>
        <w:rPr>
          <w:b/>
          <w:color w:val="625A99"/>
          <w:sz w:val="32"/>
        </w:rPr>
      </w:pPr>
      <w:r w:rsidRPr="00143BA7">
        <w:rPr>
          <w:b/>
          <w:color w:val="625A99"/>
          <w:sz w:val="32"/>
        </w:rPr>
        <w:t>Bank Details</w:t>
      </w:r>
    </w:p>
    <w:p w14:paraId="7373F497" w14:textId="77777777" w:rsidR="00143BA7" w:rsidRPr="00143BA7" w:rsidRDefault="00143BA7" w:rsidP="00143BA7">
      <w:pPr>
        <w:spacing w:before="0" w:after="240"/>
      </w:pPr>
      <w:r w:rsidRPr="00143BA7">
        <w:t xml:space="preserve">If you are an </w:t>
      </w:r>
      <w:proofErr w:type="spellStart"/>
      <w:r w:rsidRPr="00143BA7">
        <w:t>unconstituted</w:t>
      </w:r>
      <w:proofErr w:type="spellEnd"/>
      <w:r w:rsidRPr="00143BA7">
        <w:t xml:space="preserve"> group without a bank account, do not worry. We will be in touch to discuss your application if it is eligible for funding.</w:t>
      </w:r>
    </w:p>
    <w:tbl>
      <w:tblPr>
        <w:tblStyle w:val="TableGrid"/>
        <w:tblW w:w="0" w:type="auto"/>
        <w:tblInd w:w="0" w:type="dxa"/>
        <w:tblLook w:val="04A0" w:firstRow="1" w:lastRow="0" w:firstColumn="1" w:lastColumn="0" w:noHBand="0" w:noVBand="1"/>
      </w:tblPr>
      <w:tblGrid>
        <w:gridCol w:w="4818"/>
        <w:gridCol w:w="4810"/>
      </w:tblGrid>
      <w:tr w:rsidR="00143BA7" w:rsidRPr="00143BA7" w14:paraId="016B8612" w14:textId="77777777" w:rsidTr="00506614">
        <w:tc>
          <w:tcPr>
            <w:tcW w:w="4885" w:type="dxa"/>
          </w:tcPr>
          <w:p w14:paraId="427B292F" w14:textId="77777777" w:rsidR="00143BA7" w:rsidRPr="00143BA7" w:rsidRDefault="00143BA7" w:rsidP="00143BA7">
            <w:pPr>
              <w:spacing w:before="0"/>
              <w:jc w:val="both"/>
              <w:rPr>
                <w:b/>
                <w:bCs/>
                <w:color w:val="008675"/>
                <w:sz w:val="28"/>
                <w:szCs w:val="32"/>
              </w:rPr>
            </w:pPr>
            <w:r w:rsidRPr="00143BA7">
              <w:rPr>
                <w:b/>
                <w:bCs/>
                <w:color w:val="008675"/>
                <w:sz w:val="28"/>
                <w:szCs w:val="32"/>
              </w:rPr>
              <w:t xml:space="preserve">Does your group have a bank account?  </w:t>
            </w:r>
          </w:p>
          <w:p w14:paraId="09E7D24F" w14:textId="77777777" w:rsidR="00143BA7" w:rsidRPr="00143BA7" w:rsidRDefault="00143BA7" w:rsidP="00143BA7">
            <w:pPr>
              <w:spacing w:before="0"/>
              <w:jc w:val="both"/>
              <w:rPr>
                <w:b/>
                <w:bCs/>
                <w:color w:val="008675"/>
                <w:sz w:val="28"/>
                <w:szCs w:val="32"/>
              </w:rPr>
            </w:pPr>
          </w:p>
          <w:p w14:paraId="1D7BD933" w14:textId="77777777" w:rsidR="00143BA7" w:rsidRPr="00143BA7" w:rsidRDefault="00143BA7" w:rsidP="00143BA7">
            <w:pPr>
              <w:spacing w:before="0"/>
              <w:jc w:val="both"/>
              <w:rPr>
                <w:b/>
                <w:bCs/>
                <w:color w:val="008675"/>
                <w:sz w:val="28"/>
                <w:szCs w:val="32"/>
              </w:rPr>
            </w:pPr>
          </w:p>
        </w:tc>
        <w:tc>
          <w:tcPr>
            <w:tcW w:w="4886" w:type="dxa"/>
          </w:tcPr>
          <w:p w14:paraId="33482B5B" w14:textId="77777777" w:rsidR="00143BA7" w:rsidRPr="00143BA7" w:rsidRDefault="00000000" w:rsidP="00143BA7">
            <w:pPr>
              <w:spacing w:before="0" w:after="240"/>
            </w:pPr>
            <w:sdt>
              <w:sdtPr>
                <w:id w:val="-405544228"/>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Yes </w:t>
            </w:r>
          </w:p>
          <w:p w14:paraId="72B413E1" w14:textId="77777777" w:rsidR="00143BA7" w:rsidRPr="00143BA7" w:rsidRDefault="00000000" w:rsidP="00143BA7">
            <w:pPr>
              <w:spacing w:before="0" w:after="240"/>
            </w:pPr>
            <w:sdt>
              <w:sdtPr>
                <w:id w:val="-1172336061"/>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No</w:t>
            </w:r>
          </w:p>
        </w:tc>
      </w:tr>
      <w:tr w:rsidR="00143BA7" w:rsidRPr="00143BA7" w14:paraId="7132464B" w14:textId="77777777" w:rsidTr="00506614">
        <w:tc>
          <w:tcPr>
            <w:tcW w:w="4885" w:type="dxa"/>
          </w:tcPr>
          <w:p w14:paraId="1503003D" w14:textId="77777777" w:rsidR="00143BA7" w:rsidRPr="00143BA7" w:rsidRDefault="00143BA7" w:rsidP="00143BA7">
            <w:pPr>
              <w:spacing w:before="0"/>
              <w:jc w:val="both"/>
              <w:rPr>
                <w:b/>
                <w:bCs/>
                <w:color w:val="008675"/>
                <w:sz w:val="28"/>
                <w:szCs w:val="32"/>
              </w:rPr>
            </w:pPr>
            <w:r w:rsidRPr="00143BA7">
              <w:rPr>
                <w:b/>
                <w:bCs/>
                <w:color w:val="008675"/>
                <w:sz w:val="28"/>
                <w:szCs w:val="32"/>
              </w:rPr>
              <w:t>Account name:</w:t>
            </w:r>
          </w:p>
          <w:p w14:paraId="2F2CD145" w14:textId="77777777" w:rsidR="00143BA7" w:rsidRPr="00143BA7" w:rsidRDefault="00143BA7" w:rsidP="00143BA7">
            <w:pPr>
              <w:spacing w:before="0"/>
              <w:jc w:val="both"/>
              <w:rPr>
                <w:b/>
                <w:bCs/>
                <w:color w:val="008675"/>
                <w:sz w:val="28"/>
                <w:szCs w:val="32"/>
              </w:rPr>
            </w:pPr>
          </w:p>
        </w:tc>
        <w:tc>
          <w:tcPr>
            <w:tcW w:w="4886" w:type="dxa"/>
          </w:tcPr>
          <w:p w14:paraId="65651061" w14:textId="77777777" w:rsidR="00143BA7" w:rsidRPr="00143BA7" w:rsidRDefault="00143BA7" w:rsidP="00143BA7">
            <w:pPr>
              <w:spacing w:before="0" w:after="240"/>
            </w:pPr>
          </w:p>
        </w:tc>
      </w:tr>
      <w:tr w:rsidR="00143BA7" w:rsidRPr="00143BA7" w14:paraId="6BDEB012" w14:textId="77777777" w:rsidTr="00506614">
        <w:tc>
          <w:tcPr>
            <w:tcW w:w="4885" w:type="dxa"/>
          </w:tcPr>
          <w:p w14:paraId="30BFA6BB" w14:textId="77777777" w:rsidR="00143BA7" w:rsidRPr="00143BA7" w:rsidRDefault="00143BA7" w:rsidP="00143BA7">
            <w:pPr>
              <w:spacing w:before="0"/>
              <w:jc w:val="both"/>
              <w:rPr>
                <w:b/>
                <w:bCs/>
                <w:color w:val="008675"/>
                <w:sz w:val="28"/>
                <w:szCs w:val="32"/>
              </w:rPr>
            </w:pPr>
            <w:r w:rsidRPr="00143BA7">
              <w:rPr>
                <w:b/>
                <w:bCs/>
                <w:color w:val="008675"/>
                <w:sz w:val="28"/>
                <w:szCs w:val="32"/>
              </w:rPr>
              <w:t>Account Number (8 digits):</w:t>
            </w:r>
          </w:p>
          <w:p w14:paraId="436C1499" w14:textId="77777777" w:rsidR="00143BA7" w:rsidRPr="00143BA7" w:rsidRDefault="00143BA7" w:rsidP="00143BA7">
            <w:pPr>
              <w:spacing w:before="0"/>
              <w:jc w:val="both"/>
              <w:rPr>
                <w:b/>
                <w:bCs/>
                <w:color w:val="008675"/>
                <w:sz w:val="28"/>
                <w:szCs w:val="32"/>
              </w:rPr>
            </w:pPr>
          </w:p>
        </w:tc>
        <w:tc>
          <w:tcPr>
            <w:tcW w:w="4886" w:type="dxa"/>
          </w:tcPr>
          <w:p w14:paraId="245F020F" w14:textId="77777777" w:rsidR="00143BA7" w:rsidRPr="00143BA7" w:rsidRDefault="00143BA7" w:rsidP="00143BA7">
            <w:pPr>
              <w:spacing w:before="0" w:after="240"/>
            </w:pPr>
          </w:p>
        </w:tc>
      </w:tr>
      <w:tr w:rsidR="00143BA7" w:rsidRPr="00143BA7" w14:paraId="2B362CAF" w14:textId="77777777" w:rsidTr="00506614">
        <w:tc>
          <w:tcPr>
            <w:tcW w:w="4885" w:type="dxa"/>
          </w:tcPr>
          <w:p w14:paraId="59158C56" w14:textId="77777777" w:rsidR="00143BA7" w:rsidRPr="00143BA7" w:rsidRDefault="00143BA7" w:rsidP="00143BA7">
            <w:pPr>
              <w:spacing w:before="0"/>
              <w:jc w:val="both"/>
              <w:rPr>
                <w:b/>
                <w:bCs/>
                <w:color w:val="008675"/>
                <w:sz w:val="28"/>
                <w:szCs w:val="32"/>
              </w:rPr>
            </w:pPr>
            <w:r w:rsidRPr="00143BA7">
              <w:rPr>
                <w:b/>
                <w:bCs/>
                <w:color w:val="008675"/>
                <w:sz w:val="28"/>
                <w:szCs w:val="32"/>
              </w:rPr>
              <w:t>Sort Code (6 digits):</w:t>
            </w:r>
          </w:p>
          <w:p w14:paraId="2AB5AB5E" w14:textId="77777777" w:rsidR="00143BA7" w:rsidRPr="00143BA7" w:rsidRDefault="00143BA7" w:rsidP="00143BA7">
            <w:pPr>
              <w:spacing w:before="0"/>
              <w:jc w:val="both"/>
              <w:rPr>
                <w:b/>
                <w:bCs/>
                <w:color w:val="008675"/>
                <w:sz w:val="28"/>
                <w:szCs w:val="32"/>
              </w:rPr>
            </w:pPr>
          </w:p>
        </w:tc>
        <w:tc>
          <w:tcPr>
            <w:tcW w:w="4886" w:type="dxa"/>
          </w:tcPr>
          <w:p w14:paraId="167BECC0" w14:textId="77777777" w:rsidR="00143BA7" w:rsidRPr="00143BA7" w:rsidRDefault="00143BA7" w:rsidP="00143BA7">
            <w:pPr>
              <w:spacing w:before="0" w:after="240"/>
            </w:pPr>
          </w:p>
        </w:tc>
      </w:tr>
    </w:tbl>
    <w:p w14:paraId="585D127C" w14:textId="77777777" w:rsidR="00143BA7" w:rsidRPr="00143BA7" w:rsidRDefault="00143BA7" w:rsidP="00143BA7">
      <w:pPr>
        <w:spacing w:before="0" w:after="240"/>
        <w:rPr>
          <w:b/>
          <w:bCs/>
        </w:rPr>
      </w:pPr>
    </w:p>
    <w:p w14:paraId="26A3DE9F" w14:textId="77777777" w:rsidR="00143BA7" w:rsidRPr="00143BA7" w:rsidRDefault="00143BA7" w:rsidP="00143BA7">
      <w:pPr>
        <w:spacing w:before="0"/>
        <w:jc w:val="both"/>
        <w:rPr>
          <w:b/>
          <w:bCs/>
          <w:color w:val="008675"/>
          <w:sz w:val="28"/>
          <w:szCs w:val="32"/>
        </w:rPr>
      </w:pPr>
    </w:p>
    <w:tbl>
      <w:tblPr>
        <w:tblStyle w:val="TableGrid"/>
        <w:tblW w:w="0" w:type="auto"/>
        <w:tblInd w:w="0" w:type="dxa"/>
        <w:tblLook w:val="04A0" w:firstRow="1" w:lastRow="0" w:firstColumn="1" w:lastColumn="0" w:noHBand="0" w:noVBand="1"/>
      </w:tblPr>
      <w:tblGrid>
        <w:gridCol w:w="9628"/>
      </w:tblGrid>
      <w:tr w:rsidR="00143BA7" w:rsidRPr="00143BA7" w14:paraId="384A300C" w14:textId="77777777" w:rsidTr="00506614">
        <w:tc>
          <w:tcPr>
            <w:tcW w:w="9771" w:type="dxa"/>
          </w:tcPr>
          <w:p w14:paraId="77A030FB" w14:textId="01544DEB" w:rsidR="00143BA7" w:rsidRPr="00143BA7" w:rsidRDefault="00143BA7" w:rsidP="00143BA7">
            <w:pPr>
              <w:spacing w:before="0"/>
              <w:jc w:val="both"/>
              <w:rPr>
                <w:color w:val="008675"/>
                <w:sz w:val="28"/>
                <w:szCs w:val="32"/>
              </w:rPr>
            </w:pPr>
            <w:r w:rsidRPr="00143BA7">
              <w:rPr>
                <w:b/>
                <w:bCs/>
                <w:color w:val="008675"/>
                <w:sz w:val="28"/>
                <w:szCs w:val="32"/>
              </w:rPr>
              <w:t xml:space="preserve">What do you do to keep children and vulnerable adults safe in your work? </w:t>
            </w:r>
            <w:r w:rsidRPr="00143BA7">
              <w:rPr>
                <w:color w:val="008675"/>
                <w:sz w:val="28"/>
                <w:szCs w:val="32"/>
              </w:rPr>
              <w:t>This is often referred to as safeguarding and may include things like any training undertaken by your staff/volunteers, any policies/procedures you may have in place around your activity delivery, or how you ensure the people leading your activities are suitable.</w:t>
            </w:r>
            <w:r w:rsidRPr="00143BA7">
              <w:rPr>
                <w:b/>
                <w:bCs/>
                <w:color w:val="008675"/>
                <w:sz w:val="28"/>
                <w:szCs w:val="32"/>
              </w:rPr>
              <w:t xml:space="preserve"> </w:t>
            </w:r>
            <w:r w:rsidRPr="00143BA7">
              <w:rPr>
                <w:color w:val="008675"/>
                <w:sz w:val="28"/>
                <w:szCs w:val="32"/>
              </w:rPr>
              <w:t>Suggested word limit: 100 words</w:t>
            </w:r>
          </w:p>
          <w:p w14:paraId="5784085D" w14:textId="77777777" w:rsidR="00143BA7" w:rsidRPr="00143BA7" w:rsidRDefault="00143BA7" w:rsidP="00143BA7">
            <w:pPr>
              <w:spacing w:before="0"/>
              <w:jc w:val="both"/>
              <w:rPr>
                <w:color w:val="008675"/>
                <w:sz w:val="28"/>
                <w:szCs w:val="32"/>
              </w:rPr>
            </w:pPr>
          </w:p>
          <w:p w14:paraId="7F41C94C" w14:textId="77777777" w:rsidR="00143BA7" w:rsidRPr="00143BA7" w:rsidRDefault="00143BA7" w:rsidP="00143BA7">
            <w:pPr>
              <w:spacing w:before="0"/>
              <w:jc w:val="both"/>
              <w:rPr>
                <w:color w:val="008675"/>
                <w:sz w:val="28"/>
                <w:szCs w:val="32"/>
              </w:rPr>
            </w:pPr>
          </w:p>
          <w:p w14:paraId="19D46FEF" w14:textId="77777777" w:rsidR="00143BA7" w:rsidRPr="00143BA7" w:rsidRDefault="00143BA7" w:rsidP="00143BA7">
            <w:pPr>
              <w:spacing w:before="0"/>
              <w:jc w:val="both"/>
              <w:rPr>
                <w:color w:val="008675"/>
                <w:sz w:val="28"/>
                <w:szCs w:val="32"/>
              </w:rPr>
            </w:pPr>
          </w:p>
          <w:p w14:paraId="05D6D91A" w14:textId="77777777" w:rsidR="00143BA7" w:rsidRPr="00143BA7" w:rsidRDefault="00143BA7" w:rsidP="00143BA7">
            <w:pPr>
              <w:spacing w:before="0"/>
              <w:jc w:val="both"/>
              <w:rPr>
                <w:color w:val="008675"/>
                <w:sz w:val="28"/>
                <w:szCs w:val="32"/>
              </w:rPr>
            </w:pPr>
          </w:p>
          <w:p w14:paraId="1E53738B" w14:textId="77777777" w:rsidR="00143BA7" w:rsidRPr="00143BA7" w:rsidRDefault="00143BA7" w:rsidP="00143BA7">
            <w:pPr>
              <w:spacing w:before="0"/>
              <w:jc w:val="both"/>
              <w:rPr>
                <w:color w:val="008675"/>
                <w:sz w:val="28"/>
                <w:szCs w:val="32"/>
              </w:rPr>
            </w:pPr>
          </w:p>
          <w:p w14:paraId="02845EB6" w14:textId="77777777" w:rsidR="00143BA7" w:rsidRPr="00143BA7" w:rsidRDefault="00143BA7" w:rsidP="00143BA7">
            <w:pPr>
              <w:spacing w:before="0"/>
              <w:jc w:val="both"/>
              <w:rPr>
                <w:color w:val="008675"/>
                <w:sz w:val="28"/>
                <w:szCs w:val="32"/>
              </w:rPr>
            </w:pPr>
          </w:p>
          <w:p w14:paraId="2B321CF9" w14:textId="77777777" w:rsidR="00143BA7" w:rsidRPr="00143BA7" w:rsidRDefault="00143BA7" w:rsidP="00143BA7">
            <w:pPr>
              <w:spacing w:before="0"/>
              <w:jc w:val="both"/>
              <w:rPr>
                <w:color w:val="008675"/>
                <w:sz w:val="28"/>
                <w:szCs w:val="32"/>
              </w:rPr>
            </w:pPr>
          </w:p>
          <w:p w14:paraId="3C8E406B" w14:textId="77777777" w:rsidR="00143BA7" w:rsidRPr="00143BA7" w:rsidRDefault="00143BA7" w:rsidP="00143BA7">
            <w:pPr>
              <w:spacing w:before="0"/>
              <w:jc w:val="both"/>
              <w:rPr>
                <w:b/>
                <w:bCs/>
                <w:color w:val="008675"/>
                <w:sz w:val="28"/>
                <w:szCs w:val="32"/>
              </w:rPr>
            </w:pPr>
          </w:p>
        </w:tc>
      </w:tr>
    </w:tbl>
    <w:p w14:paraId="11221AC6" w14:textId="77777777" w:rsidR="00143BA7" w:rsidRPr="00143BA7" w:rsidRDefault="00143BA7" w:rsidP="00143BA7">
      <w:pPr>
        <w:spacing w:before="0"/>
        <w:jc w:val="both"/>
        <w:rPr>
          <w:b/>
          <w:bCs/>
          <w:color w:val="008675"/>
          <w:sz w:val="28"/>
          <w:szCs w:val="32"/>
        </w:rPr>
      </w:pPr>
    </w:p>
    <w:tbl>
      <w:tblPr>
        <w:tblStyle w:val="TableGrid"/>
        <w:tblW w:w="0" w:type="auto"/>
        <w:tblInd w:w="0" w:type="dxa"/>
        <w:tblLook w:val="04A0" w:firstRow="1" w:lastRow="0" w:firstColumn="1" w:lastColumn="0" w:noHBand="0" w:noVBand="1"/>
      </w:tblPr>
      <w:tblGrid>
        <w:gridCol w:w="7403"/>
        <w:gridCol w:w="2225"/>
      </w:tblGrid>
      <w:tr w:rsidR="00143BA7" w:rsidRPr="00143BA7" w14:paraId="6DD1F0E5" w14:textId="77777777" w:rsidTr="00143BA7">
        <w:tc>
          <w:tcPr>
            <w:tcW w:w="9628" w:type="dxa"/>
            <w:gridSpan w:val="2"/>
          </w:tcPr>
          <w:p w14:paraId="0AA16CA7" w14:textId="708ED63F" w:rsidR="00143BA7" w:rsidRPr="00143BA7" w:rsidRDefault="00143BA7" w:rsidP="00143BA7">
            <w:pPr>
              <w:spacing w:before="0"/>
              <w:jc w:val="both"/>
              <w:rPr>
                <w:color w:val="008675"/>
                <w:sz w:val="28"/>
                <w:szCs w:val="32"/>
              </w:rPr>
            </w:pPr>
            <w:r w:rsidRPr="00143BA7">
              <w:rPr>
                <w:b/>
                <w:bCs/>
                <w:color w:val="008675"/>
                <w:sz w:val="28"/>
                <w:szCs w:val="32"/>
              </w:rPr>
              <w:t>Who is involved in your organisation? It's helpful to know how many volunteers</w:t>
            </w:r>
            <w:r>
              <w:rPr>
                <w:b/>
                <w:bCs/>
                <w:color w:val="008675"/>
                <w:sz w:val="28"/>
                <w:szCs w:val="32"/>
              </w:rPr>
              <w:t xml:space="preserve"> </w:t>
            </w:r>
            <w:r w:rsidRPr="00143BA7">
              <w:rPr>
                <w:b/>
                <w:bCs/>
                <w:color w:val="008675"/>
                <w:sz w:val="28"/>
                <w:szCs w:val="32"/>
              </w:rPr>
              <w:t xml:space="preserve">and management committee members you have. </w:t>
            </w:r>
            <w:r w:rsidRPr="00143BA7">
              <w:rPr>
                <w:color w:val="008675"/>
                <w:sz w:val="28"/>
                <w:szCs w:val="32"/>
              </w:rPr>
              <w:t>Bigger does not mean better – this just helps us understand your group and work better.</w:t>
            </w:r>
          </w:p>
        </w:tc>
      </w:tr>
      <w:tr w:rsidR="00143BA7" w:rsidRPr="00143BA7" w14:paraId="41EC4213" w14:textId="77777777" w:rsidTr="00143BA7">
        <w:tc>
          <w:tcPr>
            <w:tcW w:w="7403" w:type="dxa"/>
          </w:tcPr>
          <w:p w14:paraId="2A13842B" w14:textId="2A223ACC" w:rsidR="00143BA7" w:rsidRPr="00143BA7" w:rsidRDefault="00143BA7" w:rsidP="00143BA7">
            <w:pPr>
              <w:spacing w:before="0"/>
              <w:jc w:val="both"/>
              <w:rPr>
                <w:b/>
                <w:bCs/>
                <w:color w:val="008675"/>
                <w:sz w:val="28"/>
                <w:szCs w:val="32"/>
              </w:rPr>
            </w:pPr>
            <w:r w:rsidRPr="00143BA7">
              <w:rPr>
                <w:b/>
                <w:bCs/>
                <w:color w:val="008675"/>
                <w:sz w:val="28"/>
                <w:szCs w:val="32"/>
              </w:rPr>
              <w:t>Volunteers (please enter a number):</w:t>
            </w:r>
          </w:p>
          <w:p w14:paraId="49C22C94" w14:textId="77777777" w:rsidR="00143BA7" w:rsidRPr="00143BA7" w:rsidRDefault="00143BA7" w:rsidP="00143BA7">
            <w:pPr>
              <w:spacing w:before="0"/>
              <w:jc w:val="both"/>
              <w:rPr>
                <w:b/>
                <w:bCs/>
                <w:color w:val="008675"/>
                <w:sz w:val="28"/>
                <w:szCs w:val="32"/>
              </w:rPr>
            </w:pPr>
          </w:p>
        </w:tc>
        <w:tc>
          <w:tcPr>
            <w:tcW w:w="2225" w:type="dxa"/>
          </w:tcPr>
          <w:p w14:paraId="39350421" w14:textId="77777777" w:rsidR="00143BA7" w:rsidRPr="00143BA7" w:rsidRDefault="00143BA7" w:rsidP="00143BA7">
            <w:pPr>
              <w:spacing w:before="0"/>
              <w:jc w:val="both"/>
              <w:rPr>
                <w:b/>
                <w:bCs/>
                <w:color w:val="008675"/>
                <w:sz w:val="28"/>
                <w:szCs w:val="32"/>
              </w:rPr>
            </w:pPr>
          </w:p>
        </w:tc>
      </w:tr>
      <w:tr w:rsidR="00143BA7" w:rsidRPr="00143BA7" w14:paraId="7110B6AF" w14:textId="77777777" w:rsidTr="00143BA7">
        <w:tc>
          <w:tcPr>
            <w:tcW w:w="7403" w:type="dxa"/>
          </w:tcPr>
          <w:p w14:paraId="16069377" w14:textId="77777777" w:rsidR="00143BA7" w:rsidRPr="00143BA7" w:rsidRDefault="00143BA7" w:rsidP="00143BA7">
            <w:pPr>
              <w:spacing w:before="0"/>
              <w:jc w:val="both"/>
              <w:rPr>
                <w:b/>
                <w:bCs/>
                <w:color w:val="008675"/>
                <w:sz w:val="28"/>
                <w:szCs w:val="32"/>
              </w:rPr>
            </w:pPr>
            <w:r w:rsidRPr="00143BA7">
              <w:rPr>
                <w:b/>
                <w:bCs/>
                <w:color w:val="008675"/>
                <w:sz w:val="28"/>
                <w:szCs w:val="32"/>
              </w:rPr>
              <w:t>Management Committee (please enter a number):</w:t>
            </w:r>
          </w:p>
          <w:p w14:paraId="15540896" w14:textId="77777777" w:rsidR="00143BA7" w:rsidRPr="00143BA7" w:rsidRDefault="00143BA7" w:rsidP="00143BA7">
            <w:pPr>
              <w:spacing w:before="0"/>
              <w:jc w:val="both"/>
              <w:rPr>
                <w:b/>
                <w:bCs/>
                <w:color w:val="008675"/>
                <w:sz w:val="28"/>
                <w:szCs w:val="32"/>
              </w:rPr>
            </w:pPr>
          </w:p>
        </w:tc>
        <w:tc>
          <w:tcPr>
            <w:tcW w:w="2225" w:type="dxa"/>
          </w:tcPr>
          <w:p w14:paraId="53DA197D" w14:textId="77777777" w:rsidR="00143BA7" w:rsidRPr="00143BA7" w:rsidRDefault="00143BA7" w:rsidP="00143BA7">
            <w:pPr>
              <w:spacing w:before="0"/>
              <w:jc w:val="both"/>
              <w:rPr>
                <w:b/>
                <w:bCs/>
                <w:color w:val="008675"/>
                <w:sz w:val="28"/>
                <w:szCs w:val="32"/>
              </w:rPr>
            </w:pPr>
          </w:p>
        </w:tc>
      </w:tr>
    </w:tbl>
    <w:p w14:paraId="293D5575" w14:textId="77777777" w:rsidR="00143BA7" w:rsidRPr="00143BA7" w:rsidRDefault="00143BA7" w:rsidP="00143BA7">
      <w:pPr>
        <w:spacing w:before="0"/>
        <w:jc w:val="both"/>
        <w:rPr>
          <w:b/>
          <w:color w:val="625A99"/>
          <w:sz w:val="32"/>
        </w:rPr>
      </w:pPr>
    </w:p>
    <w:p w14:paraId="0A937013" w14:textId="77777777" w:rsidR="00E15EA3" w:rsidRDefault="00E15EA3" w:rsidP="00143BA7">
      <w:pPr>
        <w:spacing w:before="0"/>
        <w:jc w:val="both"/>
        <w:rPr>
          <w:b/>
          <w:color w:val="625A99"/>
          <w:sz w:val="32"/>
        </w:rPr>
      </w:pPr>
    </w:p>
    <w:p w14:paraId="310422FA" w14:textId="7E367780" w:rsidR="00143BA7" w:rsidRPr="00143BA7" w:rsidRDefault="00143BA7" w:rsidP="00143BA7">
      <w:pPr>
        <w:spacing w:before="0"/>
        <w:jc w:val="both"/>
        <w:rPr>
          <w:b/>
          <w:color w:val="625A99"/>
          <w:sz w:val="32"/>
        </w:rPr>
      </w:pPr>
      <w:r w:rsidRPr="00143BA7">
        <w:rPr>
          <w:b/>
          <w:color w:val="625A99"/>
          <w:sz w:val="32"/>
        </w:rPr>
        <w:lastRenderedPageBreak/>
        <w:t>Finances</w:t>
      </w:r>
    </w:p>
    <w:p w14:paraId="06BE9083" w14:textId="77777777" w:rsidR="00143BA7" w:rsidRPr="00143BA7" w:rsidRDefault="00143BA7" w:rsidP="00143BA7">
      <w:pPr>
        <w:spacing w:before="0" w:after="240"/>
      </w:pPr>
      <w:r w:rsidRPr="00143BA7">
        <w:t xml:space="preserve">Please tell us about your finances from the most recent financial year. Please enter numbers. </w:t>
      </w:r>
    </w:p>
    <w:tbl>
      <w:tblPr>
        <w:tblStyle w:val="TableGrid"/>
        <w:tblW w:w="0" w:type="auto"/>
        <w:tblInd w:w="0" w:type="dxa"/>
        <w:tblLook w:val="04A0" w:firstRow="1" w:lastRow="0" w:firstColumn="1" w:lastColumn="0" w:noHBand="0" w:noVBand="1"/>
      </w:tblPr>
      <w:tblGrid>
        <w:gridCol w:w="7402"/>
        <w:gridCol w:w="2226"/>
      </w:tblGrid>
      <w:tr w:rsidR="00143BA7" w:rsidRPr="00143BA7" w14:paraId="510205E4" w14:textId="77777777" w:rsidTr="00506614">
        <w:tc>
          <w:tcPr>
            <w:tcW w:w="7508" w:type="dxa"/>
          </w:tcPr>
          <w:p w14:paraId="57BAB433" w14:textId="77777777" w:rsidR="00143BA7" w:rsidRPr="00143BA7" w:rsidRDefault="00143BA7" w:rsidP="00143BA7">
            <w:pPr>
              <w:spacing w:before="0"/>
              <w:jc w:val="both"/>
              <w:rPr>
                <w:b/>
                <w:bCs/>
                <w:color w:val="008675"/>
                <w:sz w:val="28"/>
                <w:szCs w:val="32"/>
              </w:rPr>
            </w:pPr>
            <w:r w:rsidRPr="00143BA7">
              <w:rPr>
                <w:b/>
                <w:bCs/>
                <w:color w:val="008675"/>
                <w:sz w:val="28"/>
                <w:szCs w:val="32"/>
              </w:rPr>
              <w:t>Total income (most recent financial year):</w:t>
            </w:r>
          </w:p>
          <w:p w14:paraId="309FF4BA" w14:textId="77777777" w:rsidR="00143BA7" w:rsidRPr="00143BA7" w:rsidRDefault="00143BA7" w:rsidP="00143BA7">
            <w:pPr>
              <w:spacing w:before="0"/>
              <w:jc w:val="both"/>
              <w:rPr>
                <w:b/>
                <w:bCs/>
                <w:color w:val="008675"/>
                <w:sz w:val="28"/>
                <w:szCs w:val="32"/>
              </w:rPr>
            </w:pPr>
          </w:p>
        </w:tc>
        <w:tc>
          <w:tcPr>
            <w:tcW w:w="2263" w:type="dxa"/>
          </w:tcPr>
          <w:p w14:paraId="037C4224" w14:textId="77777777" w:rsidR="00143BA7" w:rsidRPr="00143BA7" w:rsidRDefault="00143BA7" w:rsidP="00143BA7">
            <w:pPr>
              <w:spacing w:before="0"/>
              <w:jc w:val="both"/>
              <w:rPr>
                <w:b/>
                <w:bCs/>
                <w:color w:val="008675"/>
                <w:sz w:val="28"/>
                <w:szCs w:val="32"/>
              </w:rPr>
            </w:pPr>
          </w:p>
        </w:tc>
      </w:tr>
      <w:tr w:rsidR="00143BA7" w:rsidRPr="00143BA7" w14:paraId="210E6945" w14:textId="77777777" w:rsidTr="00506614">
        <w:tc>
          <w:tcPr>
            <w:tcW w:w="7508" w:type="dxa"/>
          </w:tcPr>
          <w:p w14:paraId="55A8D91D" w14:textId="77777777" w:rsidR="00143BA7" w:rsidRPr="00143BA7" w:rsidRDefault="00143BA7" w:rsidP="00143BA7">
            <w:pPr>
              <w:spacing w:before="0"/>
              <w:jc w:val="both"/>
              <w:rPr>
                <w:b/>
                <w:bCs/>
                <w:color w:val="008675"/>
                <w:sz w:val="28"/>
                <w:szCs w:val="32"/>
              </w:rPr>
            </w:pPr>
            <w:r w:rsidRPr="00143BA7">
              <w:rPr>
                <w:b/>
                <w:bCs/>
                <w:color w:val="008675"/>
                <w:sz w:val="28"/>
                <w:szCs w:val="32"/>
              </w:rPr>
              <w:t>Total expenditure (most recent financial year):</w:t>
            </w:r>
          </w:p>
          <w:p w14:paraId="499E0CD8" w14:textId="77777777" w:rsidR="00143BA7" w:rsidRPr="00143BA7" w:rsidRDefault="00143BA7" w:rsidP="00143BA7">
            <w:pPr>
              <w:spacing w:before="0"/>
              <w:jc w:val="both"/>
              <w:rPr>
                <w:b/>
                <w:bCs/>
                <w:color w:val="008675"/>
                <w:sz w:val="28"/>
                <w:szCs w:val="32"/>
              </w:rPr>
            </w:pPr>
          </w:p>
        </w:tc>
        <w:tc>
          <w:tcPr>
            <w:tcW w:w="2263" w:type="dxa"/>
          </w:tcPr>
          <w:p w14:paraId="4F5F961B" w14:textId="77777777" w:rsidR="00143BA7" w:rsidRPr="00143BA7" w:rsidRDefault="00143BA7" w:rsidP="00143BA7">
            <w:pPr>
              <w:spacing w:before="0"/>
              <w:jc w:val="both"/>
              <w:rPr>
                <w:b/>
                <w:bCs/>
                <w:color w:val="008675"/>
                <w:sz w:val="28"/>
                <w:szCs w:val="32"/>
              </w:rPr>
            </w:pPr>
          </w:p>
        </w:tc>
      </w:tr>
      <w:tr w:rsidR="00143BA7" w:rsidRPr="00143BA7" w14:paraId="1FA5B7AB" w14:textId="77777777" w:rsidTr="00506614">
        <w:tc>
          <w:tcPr>
            <w:tcW w:w="7508" w:type="dxa"/>
          </w:tcPr>
          <w:p w14:paraId="40E93F47" w14:textId="77777777" w:rsidR="00143BA7" w:rsidRPr="00143BA7" w:rsidRDefault="00143BA7" w:rsidP="00143BA7">
            <w:pPr>
              <w:spacing w:before="0"/>
              <w:jc w:val="both"/>
              <w:rPr>
                <w:b/>
                <w:bCs/>
                <w:color w:val="008675"/>
                <w:sz w:val="28"/>
                <w:szCs w:val="32"/>
              </w:rPr>
            </w:pPr>
            <w:r w:rsidRPr="00143BA7">
              <w:rPr>
                <w:b/>
                <w:bCs/>
                <w:color w:val="008675"/>
                <w:sz w:val="28"/>
                <w:szCs w:val="32"/>
              </w:rPr>
              <w:t>Unrestricted reserves (most recent financial year):</w:t>
            </w:r>
          </w:p>
          <w:p w14:paraId="4F2D5E02" w14:textId="77777777" w:rsidR="00143BA7" w:rsidRPr="00143BA7" w:rsidRDefault="00143BA7" w:rsidP="00143BA7">
            <w:pPr>
              <w:spacing w:before="0"/>
              <w:jc w:val="both"/>
              <w:rPr>
                <w:color w:val="008675"/>
                <w:sz w:val="28"/>
                <w:szCs w:val="32"/>
              </w:rPr>
            </w:pPr>
            <w:r w:rsidRPr="00143BA7">
              <w:rPr>
                <w:color w:val="008675"/>
                <w:sz w:val="28"/>
                <w:szCs w:val="32"/>
              </w:rPr>
              <w:t>This is the money your group has available for any costs that come up.</w:t>
            </w:r>
          </w:p>
          <w:p w14:paraId="1A7C5D0D" w14:textId="77777777" w:rsidR="00143BA7" w:rsidRPr="00143BA7" w:rsidRDefault="00143BA7" w:rsidP="00143BA7">
            <w:pPr>
              <w:spacing w:before="0"/>
              <w:jc w:val="both"/>
              <w:rPr>
                <w:b/>
                <w:bCs/>
                <w:color w:val="008675"/>
                <w:sz w:val="28"/>
                <w:szCs w:val="32"/>
              </w:rPr>
            </w:pPr>
          </w:p>
        </w:tc>
        <w:tc>
          <w:tcPr>
            <w:tcW w:w="2263" w:type="dxa"/>
          </w:tcPr>
          <w:p w14:paraId="300A8BE6" w14:textId="77777777" w:rsidR="00143BA7" w:rsidRPr="00143BA7" w:rsidRDefault="00143BA7" w:rsidP="00143BA7">
            <w:pPr>
              <w:spacing w:before="0"/>
              <w:jc w:val="both"/>
              <w:rPr>
                <w:b/>
                <w:bCs/>
                <w:color w:val="008675"/>
                <w:sz w:val="28"/>
                <w:szCs w:val="32"/>
              </w:rPr>
            </w:pPr>
          </w:p>
        </w:tc>
      </w:tr>
      <w:tr w:rsidR="00143BA7" w:rsidRPr="00143BA7" w14:paraId="140FBF24" w14:textId="77777777" w:rsidTr="00506614">
        <w:tc>
          <w:tcPr>
            <w:tcW w:w="9771" w:type="dxa"/>
            <w:gridSpan w:val="2"/>
          </w:tcPr>
          <w:p w14:paraId="3383EF0B" w14:textId="77777777" w:rsidR="00143BA7" w:rsidRPr="00143BA7" w:rsidRDefault="00143BA7" w:rsidP="00143BA7">
            <w:pPr>
              <w:spacing w:before="0"/>
              <w:jc w:val="both"/>
              <w:rPr>
                <w:b/>
                <w:bCs/>
                <w:color w:val="008675"/>
                <w:sz w:val="28"/>
                <w:szCs w:val="32"/>
              </w:rPr>
            </w:pPr>
            <w:r w:rsidRPr="00143BA7">
              <w:rPr>
                <w:b/>
                <w:bCs/>
                <w:color w:val="008675"/>
                <w:sz w:val="28"/>
                <w:szCs w:val="32"/>
              </w:rPr>
              <w:t>Is there anything else you would like to tell us about how your group runs?</w:t>
            </w:r>
          </w:p>
          <w:p w14:paraId="67763D41" w14:textId="77777777" w:rsidR="00143BA7" w:rsidRPr="00143BA7" w:rsidRDefault="00143BA7" w:rsidP="00143BA7">
            <w:pPr>
              <w:spacing w:before="0"/>
              <w:jc w:val="both"/>
              <w:rPr>
                <w:b/>
                <w:bCs/>
                <w:color w:val="008675"/>
                <w:sz w:val="28"/>
                <w:szCs w:val="32"/>
              </w:rPr>
            </w:pPr>
          </w:p>
          <w:p w14:paraId="3E18D2A9" w14:textId="77777777" w:rsidR="00143BA7" w:rsidRPr="00143BA7" w:rsidRDefault="00143BA7" w:rsidP="00143BA7">
            <w:pPr>
              <w:spacing w:before="0"/>
              <w:jc w:val="both"/>
              <w:rPr>
                <w:b/>
                <w:bCs/>
                <w:color w:val="008675"/>
                <w:sz w:val="28"/>
                <w:szCs w:val="32"/>
              </w:rPr>
            </w:pPr>
          </w:p>
          <w:p w14:paraId="59567463" w14:textId="77777777" w:rsidR="00143BA7" w:rsidRPr="00143BA7" w:rsidRDefault="00143BA7" w:rsidP="00143BA7">
            <w:pPr>
              <w:spacing w:before="0"/>
              <w:jc w:val="both"/>
              <w:rPr>
                <w:b/>
                <w:bCs/>
                <w:color w:val="008675"/>
                <w:sz w:val="28"/>
                <w:szCs w:val="32"/>
              </w:rPr>
            </w:pPr>
          </w:p>
          <w:p w14:paraId="64BBCF62" w14:textId="77777777" w:rsidR="00143BA7" w:rsidRPr="00143BA7" w:rsidRDefault="00143BA7" w:rsidP="00143BA7">
            <w:pPr>
              <w:spacing w:before="0"/>
              <w:jc w:val="both"/>
              <w:rPr>
                <w:b/>
                <w:bCs/>
                <w:color w:val="008675"/>
                <w:sz w:val="28"/>
                <w:szCs w:val="32"/>
              </w:rPr>
            </w:pPr>
          </w:p>
        </w:tc>
      </w:tr>
    </w:tbl>
    <w:p w14:paraId="3B248811" w14:textId="77777777" w:rsidR="00143BA7" w:rsidRPr="00143BA7" w:rsidRDefault="00143BA7" w:rsidP="00143BA7">
      <w:pPr>
        <w:spacing w:before="0"/>
        <w:jc w:val="both"/>
        <w:rPr>
          <w:b/>
          <w:color w:val="625A99"/>
          <w:sz w:val="32"/>
        </w:rPr>
      </w:pPr>
    </w:p>
    <w:p w14:paraId="0384D2AA" w14:textId="722F8F6E" w:rsidR="00143BA7" w:rsidRPr="00143BA7" w:rsidRDefault="00143BA7" w:rsidP="00143BA7">
      <w:pPr>
        <w:spacing w:before="0"/>
        <w:jc w:val="both"/>
        <w:rPr>
          <w:b/>
          <w:color w:val="625A99"/>
          <w:sz w:val="32"/>
        </w:rPr>
      </w:pPr>
      <w:r>
        <w:rPr>
          <w:b/>
          <w:color w:val="625A99"/>
          <w:sz w:val="32"/>
        </w:rPr>
        <w:t>Tell us more about your Organisation</w:t>
      </w:r>
    </w:p>
    <w:p w14:paraId="1992791C" w14:textId="77777777" w:rsidR="00143BA7" w:rsidRPr="00143BA7" w:rsidRDefault="00143BA7" w:rsidP="00143BA7">
      <w:pPr>
        <w:spacing w:before="0"/>
        <w:jc w:val="both"/>
        <w:rPr>
          <w:b/>
          <w:bCs/>
          <w:color w:val="008675"/>
          <w:sz w:val="28"/>
          <w:szCs w:val="32"/>
        </w:rPr>
      </w:pPr>
    </w:p>
    <w:tbl>
      <w:tblPr>
        <w:tblStyle w:val="TableGrid"/>
        <w:tblW w:w="0" w:type="auto"/>
        <w:tblInd w:w="0" w:type="dxa"/>
        <w:tblLook w:val="04A0" w:firstRow="1" w:lastRow="0" w:firstColumn="1" w:lastColumn="0" w:noHBand="0" w:noVBand="1"/>
      </w:tblPr>
      <w:tblGrid>
        <w:gridCol w:w="9628"/>
      </w:tblGrid>
      <w:tr w:rsidR="00143BA7" w:rsidRPr="00143BA7" w14:paraId="4125D1A8" w14:textId="77777777" w:rsidTr="00506614">
        <w:tc>
          <w:tcPr>
            <w:tcW w:w="9771" w:type="dxa"/>
          </w:tcPr>
          <w:p w14:paraId="233CE73D" w14:textId="77777777" w:rsidR="00143BA7" w:rsidRPr="00143BA7" w:rsidRDefault="00143BA7" w:rsidP="00143BA7">
            <w:pPr>
              <w:spacing w:before="0"/>
              <w:jc w:val="both"/>
              <w:rPr>
                <w:color w:val="008675"/>
                <w:sz w:val="28"/>
                <w:szCs w:val="32"/>
              </w:rPr>
            </w:pPr>
            <w:r w:rsidRPr="00143BA7">
              <w:rPr>
                <w:b/>
                <w:bCs/>
                <w:color w:val="008675"/>
                <w:sz w:val="28"/>
                <w:szCs w:val="32"/>
              </w:rPr>
              <w:t xml:space="preserve">What activities does your group do now that support your community and the people that live in it? </w:t>
            </w:r>
            <w:r w:rsidRPr="00143BA7">
              <w:rPr>
                <w:color w:val="008675"/>
                <w:sz w:val="28"/>
                <w:szCs w:val="32"/>
              </w:rPr>
              <w:t>Suggested word limit: 150 words</w:t>
            </w:r>
          </w:p>
          <w:p w14:paraId="727FCE3F" w14:textId="77777777" w:rsidR="00143BA7" w:rsidRPr="00143BA7" w:rsidRDefault="00143BA7" w:rsidP="00143BA7">
            <w:pPr>
              <w:spacing w:before="0"/>
              <w:jc w:val="both"/>
              <w:rPr>
                <w:b/>
                <w:bCs/>
                <w:color w:val="008675"/>
                <w:sz w:val="28"/>
                <w:szCs w:val="32"/>
              </w:rPr>
            </w:pPr>
          </w:p>
          <w:p w14:paraId="2C1844D8" w14:textId="77777777" w:rsidR="00143BA7" w:rsidRPr="00143BA7" w:rsidRDefault="00143BA7" w:rsidP="00143BA7">
            <w:pPr>
              <w:spacing w:before="0"/>
              <w:jc w:val="both"/>
              <w:rPr>
                <w:b/>
                <w:bCs/>
                <w:color w:val="008675"/>
                <w:sz w:val="28"/>
                <w:szCs w:val="32"/>
              </w:rPr>
            </w:pPr>
          </w:p>
          <w:p w14:paraId="3A15D2FC" w14:textId="77777777" w:rsidR="00143BA7" w:rsidRPr="00143BA7" w:rsidRDefault="00143BA7" w:rsidP="00143BA7">
            <w:pPr>
              <w:spacing w:before="0"/>
              <w:jc w:val="both"/>
              <w:rPr>
                <w:b/>
                <w:bCs/>
                <w:color w:val="008675"/>
                <w:sz w:val="28"/>
                <w:szCs w:val="32"/>
              </w:rPr>
            </w:pPr>
          </w:p>
          <w:p w14:paraId="724BD015" w14:textId="77777777" w:rsidR="00143BA7" w:rsidRPr="00143BA7" w:rsidRDefault="00143BA7" w:rsidP="00143BA7">
            <w:pPr>
              <w:spacing w:before="0"/>
              <w:jc w:val="both"/>
              <w:rPr>
                <w:b/>
                <w:bCs/>
                <w:color w:val="008675"/>
                <w:sz w:val="28"/>
                <w:szCs w:val="32"/>
              </w:rPr>
            </w:pPr>
          </w:p>
          <w:p w14:paraId="617A9ADB" w14:textId="77777777" w:rsidR="00143BA7" w:rsidRPr="00143BA7" w:rsidRDefault="00143BA7" w:rsidP="00143BA7">
            <w:pPr>
              <w:spacing w:before="0"/>
              <w:jc w:val="both"/>
              <w:rPr>
                <w:b/>
                <w:bCs/>
                <w:color w:val="008675"/>
                <w:sz w:val="28"/>
                <w:szCs w:val="32"/>
              </w:rPr>
            </w:pPr>
          </w:p>
          <w:p w14:paraId="3793ACAF" w14:textId="77777777" w:rsidR="00143BA7" w:rsidRPr="00143BA7" w:rsidRDefault="00143BA7" w:rsidP="00143BA7">
            <w:pPr>
              <w:spacing w:before="0"/>
              <w:jc w:val="both"/>
              <w:rPr>
                <w:b/>
                <w:bCs/>
                <w:color w:val="008675"/>
                <w:sz w:val="28"/>
                <w:szCs w:val="32"/>
              </w:rPr>
            </w:pPr>
          </w:p>
          <w:p w14:paraId="37548958" w14:textId="77777777" w:rsidR="00143BA7" w:rsidRPr="00143BA7" w:rsidRDefault="00143BA7" w:rsidP="00143BA7">
            <w:pPr>
              <w:spacing w:before="0"/>
              <w:jc w:val="both"/>
              <w:rPr>
                <w:b/>
                <w:bCs/>
                <w:color w:val="008675"/>
                <w:sz w:val="28"/>
                <w:szCs w:val="32"/>
              </w:rPr>
            </w:pPr>
          </w:p>
        </w:tc>
      </w:tr>
    </w:tbl>
    <w:p w14:paraId="62E8E7F4" w14:textId="77777777" w:rsidR="00143BA7" w:rsidRPr="00143BA7" w:rsidRDefault="00143BA7" w:rsidP="00143BA7">
      <w:pPr>
        <w:spacing w:before="0"/>
        <w:jc w:val="both"/>
        <w:rPr>
          <w:b/>
          <w:bCs/>
          <w:color w:val="008675"/>
          <w:sz w:val="28"/>
          <w:szCs w:val="32"/>
        </w:rPr>
      </w:pPr>
    </w:p>
    <w:tbl>
      <w:tblPr>
        <w:tblStyle w:val="TableGrid"/>
        <w:tblW w:w="0" w:type="auto"/>
        <w:tblInd w:w="0" w:type="dxa"/>
        <w:tblLook w:val="04A0" w:firstRow="1" w:lastRow="0" w:firstColumn="1" w:lastColumn="0" w:noHBand="0" w:noVBand="1"/>
      </w:tblPr>
      <w:tblGrid>
        <w:gridCol w:w="9628"/>
      </w:tblGrid>
      <w:tr w:rsidR="00143BA7" w:rsidRPr="00143BA7" w14:paraId="6B2BF054" w14:textId="77777777" w:rsidTr="00506614">
        <w:tc>
          <w:tcPr>
            <w:tcW w:w="9771" w:type="dxa"/>
          </w:tcPr>
          <w:p w14:paraId="1C177840" w14:textId="77777777" w:rsidR="00143BA7" w:rsidRPr="00143BA7" w:rsidRDefault="00143BA7" w:rsidP="00143BA7">
            <w:pPr>
              <w:spacing w:before="0"/>
              <w:jc w:val="both"/>
              <w:rPr>
                <w:b/>
                <w:bCs/>
                <w:color w:val="008675"/>
                <w:sz w:val="28"/>
                <w:szCs w:val="32"/>
              </w:rPr>
            </w:pPr>
            <w:r w:rsidRPr="00143BA7">
              <w:rPr>
                <w:b/>
                <w:bCs/>
                <w:color w:val="008675"/>
                <w:sz w:val="28"/>
                <w:szCs w:val="32"/>
              </w:rPr>
              <w:t xml:space="preserve">Can you tell us a bit about any challenges, including issues of poverty, affecting your community and the people that live in it? </w:t>
            </w:r>
            <w:r w:rsidRPr="00143BA7">
              <w:rPr>
                <w:color w:val="008675"/>
                <w:sz w:val="28"/>
                <w:szCs w:val="32"/>
              </w:rPr>
              <w:t>Suggested word limit: 150 words</w:t>
            </w:r>
          </w:p>
          <w:p w14:paraId="4B6CE559" w14:textId="77777777" w:rsidR="00143BA7" w:rsidRPr="00143BA7" w:rsidRDefault="00143BA7" w:rsidP="00143BA7">
            <w:pPr>
              <w:spacing w:before="0" w:after="240"/>
            </w:pPr>
          </w:p>
          <w:p w14:paraId="2BA766B8" w14:textId="77777777" w:rsidR="00143BA7" w:rsidRPr="00143BA7" w:rsidRDefault="00143BA7" w:rsidP="00143BA7">
            <w:pPr>
              <w:spacing w:before="0" w:after="240"/>
            </w:pPr>
          </w:p>
          <w:p w14:paraId="501C5D16" w14:textId="77777777" w:rsidR="00143BA7" w:rsidRPr="00143BA7" w:rsidRDefault="00143BA7" w:rsidP="00143BA7">
            <w:pPr>
              <w:spacing w:before="0" w:after="240"/>
            </w:pPr>
          </w:p>
        </w:tc>
      </w:tr>
    </w:tbl>
    <w:p w14:paraId="0FAFB078" w14:textId="77777777" w:rsidR="00143BA7" w:rsidRDefault="00143BA7" w:rsidP="00143BA7">
      <w:pPr>
        <w:spacing w:before="0" w:after="240"/>
      </w:pPr>
    </w:p>
    <w:p w14:paraId="774997E8" w14:textId="77777777" w:rsidR="00E15EA3" w:rsidRDefault="00E15EA3" w:rsidP="00143BA7">
      <w:pPr>
        <w:spacing w:before="0" w:after="240"/>
      </w:pPr>
    </w:p>
    <w:p w14:paraId="361C8917" w14:textId="77777777" w:rsidR="00E15EA3" w:rsidRPr="00143BA7" w:rsidRDefault="00E15EA3" w:rsidP="00143BA7">
      <w:pPr>
        <w:spacing w:before="0" w:after="240"/>
      </w:pPr>
    </w:p>
    <w:tbl>
      <w:tblPr>
        <w:tblStyle w:val="TableGrid"/>
        <w:tblW w:w="0" w:type="auto"/>
        <w:tblInd w:w="0" w:type="dxa"/>
        <w:tblLook w:val="04A0" w:firstRow="1" w:lastRow="0" w:firstColumn="1" w:lastColumn="0" w:noHBand="0" w:noVBand="1"/>
      </w:tblPr>
      <w:tblGrid>
        <w:gridCol w:w="9628"/>
      </w:tblGrid>
      <w:tr w:rsidR="00143BA7" w:rsidRPr="00143BA7" w14:paraId="16AB0485" w14:textId="77777777" w:rsidTr="00506614">
        <w:tc>
          <w:tcPr>
            <w:tcW w:w="9771" w:type="dxa"/>
          </w:tcPr>
          <w:p w14:paraId="62119913" w14:textId="77777777" w:rsidR="00143BA7" w:rsidRPr="00143BA7" w:rsidRDefault="00143BA7" w:rsidP="00143BA7">
            <w:pPr>
              <w:spacing w:before="0"/>
              <w:jc w:val="both"/>
              <w:rPr>
                <w:b/>
                <w:bCs/>
                <w:color w:val="008675"/>
                <w:sz w:val="28"/>
                <w:szCs w:val="32"/>
              </w:rPr>
            </w:pPr>
            <w:r w:rsidRPr="00143BA7">
              <w:rPr>
                <w:b/>
                <w:bCs/>
                <w:color w:val="008675"/>
                <w:sz w:val="28"/>
                <w:szCs w:val="32"/>
              </w:rPr>
              <w:lastRenderedPageBreak/>
              <w:t>How much money are you applying for from this fund?</w:t>
            </w:r>
          </w:p>
          <w:p w14:paraId="582A518E" w14:textId="77777777" w:rsidR="00143BA7" w:rsidRPr="00143BA7" w:rsidRDefault="00143BA7" w:rsidP="00143BA7">
            <w:pPr>
              <w:spacing w:before="0"/>
              <w:jc w:val="both"/>
              <w:rPr>
                <w:color w:val="008675"/>
                <w:sz w:val="28"/>
                <w:szCs w:val="32"/>
              </w:rPr>
            </w:pPr>
            <w:r w:rsidRPr="00143BA7">
              <w:rPr>
                <w:color w:val="008675"/>
                <w:sz w:val="28"/>
                <w:szCs w:val="32"/>
              </w:rPr>
              <w:t xml:space="preserve">This can be up to £3,000, or up to £1,500 if you are an </w:t>
            </w:r>
            <w:proofErr w:type="spellStart"/>
            <w:r w:rsidRPr="00143BA7">
              <w:rPr>
                <w:color w:val="008675"/>
                <w:sz w:val="28"/>
                <w:szCs w:val="32"/>
              </w:rPr>
              <w:t>unconstituted</w:t>
            </w:r>
            <w:proofErr w:type="spellEnd"/>
            <w:r w:rsidRPr="00143BA7">
              <w:rPr>
                <w:color w:val="008675"/>
                <w:sz w:val="28"/>
                <w:szCs w:val="32"/>
              </w:rPr>
              <w:t xml:space="preserve"> group. Please do not use a £ sign when entering this number in the online portal.</w:t>
            </w:r>
          </w:p>
          <w:p w14:paraId="6A87A4C0" w14:textId="77777777" w:rsidR="00143BA7" w:rsidRPr="00143BA7" w:rsidRDefault="00143BA7" w:rsidP="00143BA7">
            <w:pPr>
              <w:spacing w:before="0" w:after="240"/>
            </w:pPr>
          </w:p>
          <w:p w14:paraId="70C856BA" w14:textId="77777777" w:rsidR="00143BA7" w:rsidRPr="00143BA7" w:rsidRDefault="00143BA7" w:rsidP="00143BA7">
            <w:pPr>
              <w:spacing w:before="0" w:after="240"/>
            </w:pPr>
          </w:p>
          <w:p w14:paraId="50B41CDF" w14:textId="77777777" w:rsidR="00143BA7" w:rsidRPr="00143BA7" w:rsidRDefault="00143BA7" w:rsidP="00143BA7">
            <w:pPr>
              <w:spacing w:before="0" w:after="240"/>
            </w:pPr>
          </w:p>
          <w:p w14:paraId="28C4883B" w14:textId="77777777" w:rsidR="00143BA7" w:rsidRPr="00143BA7" w:rsidRDefault="00143BA7" w:rsidP="00143BA7">
            <w:pPr>
              <w:spacing w:before="0" w:after="240"/>
            </w:pPr>
          </w:p>
        </w:tc>
      </w:tr>
    </w:tbl>
    <w:p w14:paraId="39D927ED" w14:textId="77777777" w:rsidR="00143BA7" w:rsidRPr="00143BA7" w:rsidRDefault="00143BA7" w:rsidP="00143BA7">
      <w:pPr>
        <w:spacing w:before="0" w:after="240"/>
      </w:pPr>
    </w:p>
    <w:tbl>
      <w:tblPr>
        <w:tblStyle w:val="TableGrid"/>
        <w:tblW w:w="0" w:type="auto"/>
        <w:tblInd w:w="0" w:type="dxa"/>
        <w:tblLook w:val="04A0" w:firstRow="1" w:lastRow="0" w:firstColumn="1" w:lastColumn="0" w:noHBand="0" w:noVBand="1"/>
      </w:tblPr>
      <w:tblGrid>
        <w:gridCol w:w="9628"/>
      </w:tblGrid>
      <w:tr w:rsidR="00143BA7" w:rsidRPr="00143BA7" w14:paraId="005C923C" w14:textId="77777777" w:rsidTr="00506614">
        <w:tc>
          <w:tcPr>
            <w:tcW w:w="9771" w:type="dxa"/>
          </w:tcPr>
          <w:p w14:paraId="5ADD7F1F" w14:textId="77777777" w:rsidR="00143BA7" w:rsidRPr="00143BA7" w:rsidRDefault="00143BA7" w:rsidP="00143BA7">
            <w:pPr>
              <w:spacing w:before="0"/>
              <w:jc w:val="both"/>
              <w:rPr>
                <w:b/>
                <w:bCs/>
                <w:color w:val="008675"/>
                <w:sz w:val="28"/>
                <w:szCs w:val="32"/>
              </w:rPr>
            </w:pPr>
            <w:r w:rsidRPr="00143BA7">
              <w:rPr>
                <w:b/>
                <w:bCs/>
                <w:color w:val="008675"/>
                <w:sz w:val="28"/>
                <w:szCs w:val="32"/>
              </w:rPr>
              <w:t xml:space="preserve">What would you like to do with the funding and how will this help you to support your community and the people that live in it? </w:t>
            </w:r>
            <w:r w:rsidRPr="00143BA7">
              <w:rPr>
                <w:color w:val="008675"/>
                <w:sz w:val="28"/>
                <w:szCs w:val="32"/>
              </w:rPr>
              <w:t>Suggested word limit: 200 words</w:t>
            </w:r>
          </w:p>
          <w:p w14:paraId="7E62A1CC" w14:textId="77777777" w:rsidR="00143BA7" w:rsidRPr="00143BA7" w:rsidRDefault="00143BA7" w:rsidP="00143BA7">
            <w:pPr>
              <w:spacing w:before="0" w:after="240"/>
            </w:pPr>
          </w:p>
          <w:p w14:paraId="28E611A3" w14:textId="77777777" w:rsidR="00143BA7" w:rsidRPr="00143BA7" w:rsidRDefault="00143BA7" w:rsidP="00143BA7">
            <w:pPr>
              <w:spacing w:before="0" w:after="240"/>
            </w:pPr>
          </w:p>
          <w:p w14:paraId="1D3F5DE1" w14:textId="77777777" w:rsidR="00143BA7" w:rsidRPr="00143BA7" w:rsidRDefault="00143BA7" w:rsidP="00143BA7">
            <w:pPr>
              <w:spacing w:before="0" w:after="240"/>
            </w:pPr>
          </w:p>
          <w:p w14:paraId="2301350A" w14:textId="77777777" w:rsidR="00143BA7" w:rsidRPr="00143BA7" w:rsidRDefault="00143BA7" w:rsidP="00143BA7">
            <w:pPr>
              <w:spacing w:before="0" w:after="240"/>
            </w:pPr>
          </w:p>
        </w:tc>
      </w:tr>
    </w:tbl>
    <w:p w14:paraId="7A62B3DA" w14:textId="77777777" w:rsidR="00143BA7" w:rsidRPr="00143BA7" w:rsidRDefault="00143BA7" w:rsidP="00143BA7">
      <w:pPr>
        <w:spacing w:before="0" w:after="240"/>
      </w:pPr>
    </w:p>
    <w:tbl>
      <w:tblPr>
        <w:tblStyle w:val="TableGrid"/>
        <w:tblW w:w="0" w:type="auto"/>
        <w:tblInd w:w="0" w:type="dxa"/>
        <w:tblLook w:val="04A0" w:firstRow="1" w:lastRow="0" w:firstColumn="1" w:lastColumn="0" w:noHBand="0" w:noVBand="1"/>
      </w:tblPr>
      <w:tblGrid>
        <w:gridCol w:w="9628"/>
      </w:tblGrid>
      <w:tr w:rsidR="00143BA7" w:rsidRPr="00143BA7" w14:paraId="513A4101" w14:textId="77777777" w:rsidTr="00506614">
        <w:tc>
          <w:tcPr>
            <w:tcW w:w="9771" w:type="dxa"/>
          </w:tcPr>
          <w:p w14:paraId="379AAAE8" w14:textId="77777777" w:rsidR="00143BA7" w:rsidRPr="00143BA7" w:rsidRDefault="00143BA7" w:rsidP="00143BA7">
            <w:pPr>
              <w:spacing w:before="0"/>
              <w:jc w:val="both"/>
              <w:rPr>
                <w:b/>
                <w:bCs/>
                <w:color w:val="008675"/>
                <w:sz w:val="28"/>
                <w:szCs w:val="32"/>
              </w:rPr>
            </w:pPr>
            <w:r w:rsidRPr="00143BA7">
              <w:rPr>
                <w:b/>
                <w:bCs/>
                <w:color w:val="008675"/>
                <w:sz w:val="28"/>
                <w:szCs w:val="32"/>
              </w:rPr>
              <w:t>Which of the following choices best describes who will be supported by the activities you are applying for?</w:t>
            </w:r>
          </w:p>
          <w:p w14:paraId="439B601F" w14:textId="77777777" w:rsidR="00143BA7" w:rsidRPr="00143BA7" w:rsidRDefault="00143BA7" w:rsidP="00143BA7">
            <w:pPr>
              <w:numPr>
                <w:ilvl w:val="0"/>
                <w:numId w:val="11"/>
              </w:numPr>
              <w:spacing w:before="0" w:after="240"/>
            </w:pPr>
            <w:r w:rsidRPr="00143BA7">
              <w:t>Mainly children and families</w:t>
            </w:r>
          </w:p>
          <w:p w14:paraId="3AC356EF" w14:textId="77777777" w:rsidR="00143BA7" w:rsidRPr="00143BA7" w:rsidRDefault="00143BA7" w:rsidP="00143BA7">
            <w:pPr>
              <w:numPr>
                <w:ilvl w:val="0"/>
                <w:numId w:val="11"/>
              </w:numPr>
              <w:spacing w:before="0" w:after="240"/>
            </w:pPr>
            <w:r w:rsidRPr="00143BA7">
              <w:t>Mainly another group of people</w:t>
            </w:r>
          </w:p>
          <w:p w14:paraId="72EAE836" w14:textId="77777777" w:rsidR="00143BA7" w:rsidRPr="00143BA7" w:rsidRDefault="00143BA7" w:rsidP="00143BA7">
            <w:pPr>
              <w:numPr>
                <w:ilvl w:val="0"/>
                <w:numId w:val="11"/>
              </w:numPr>
              <w:spacing w:before="0" w:after="240"/>
            </w:pPr>
            <w:r w:rsidRPr="00143BA7">
              <w:t>The wider community</w:t>
            </w:r>
          </w:p>
          <w:p w14:paraId="38DB5435" w14:textId="77777777" w:rsidR="00143BA7" w:rsidRPr="00143BA7" w:rsidRDefault="00143BA7" w:rsidP="00143BA7">
            <w:pPr>
              <w:spacing w:before="0" w:after="240"/>
            </w:pPr>
          </w:p>
        </w:tc>
      </w:tr>
    </w:tbl>
    <w:p w14:paraId="1F0022AF" w14:textId="77777777" w:rsidR="00E15EA3" w:rsidRDefault="00E15EA3" w:rsidP="00143BA7">
      <w:pPr>
        <w:spacing w:before="0"/>
        <w:jc w:val="both"/>
        <w:rPr>
          <w:b/>
          <w:color w:val="625A99"/>
          <w:sz w:val="32"/>
        </w:rPr>
      </w:pPr>
    </w:p>
    <w:p w14:paraId="4F03248D" w14:textId="53271FE9" w:rsidR="00143BA7" w:rsidRPr="00143BA7" w:rsidRDefault="00143BA7" w:rsidP="00143BA7">
      <w:pPr>
        <w:spacing w:before="0"/>
        <w:jc w:val="both"/>
        <w:rPr>
          <w:b/>
          <w:color w:val="625A99"/>
          <w:sz w:val="32"/>
        </w:rPr>
      </w:pPr>
      <w:r w:rsidRPr="00143BA7">
        <w:rPr>
          <w:b/>
          <w:color w:val="625A99"/>
          <w:sz w:val="32"/>
        </w:rPr>
        <w:t>Attachments</w:t>
      </w:r>
    </w:p>
    <w:p w14:paraId="469E14D5" w14:textId="77777777" w:rsidR="00143BA7" w:rsidRPr="00143BA7" w:rsidRDefault="00143BA7" w:rsidP="00143BA7">
      <w:pPr>
        <w:spacing w:before="0" w:after="240"/>
      </w:pPr>
      <w:r w:rsidRPr="00143BA7">
        <w:t xml:space="preserve">Please ensure all required documents have been attached/uploaded. Without these documents we may be unable to proceed with your application. If you are an </w:t>
      </w:r>
      <w:proofErr w:type="spellStart"/>
      <w:r w:rsidRPr="00143BA7">
        <w:t>unconstituted</w:t>
      </w:r>
      <w:proofErr w:type="spellEnd"/>
      <w:r w:rsidRPr="00143BA7">
        <w:t xml:space="preserve"> group without these documents, we will be in touch to discuss your application if it is eligible for funding.</w:t>
      </w:r>
    </w:p>
    <w:p w14:paraId="312B0A05" w14:textId="7FC4178F" w:rsidR="00143BA7" w:rsidRPr="00143BA7" w:rsidRDefault="00000000" w:rsidP="00E15EA3">
      <w:pPr>
        <w:spacing w:before="0"/>
        <w:jc w:val="both"/>
        <w:rPr>
          <w:b/>
          <w:bCs/>
          <w:color w:val="008675"/>
          <w:sz w:val="28"/>
          <w:szCs w:val="32"/>
        </w:rPr>
      </w:pPr>
      <w:sdt>
        <w:sdtPr>
          <w:rPr>
            <w:b/>
            <w:bCs/>
            <w:color w:val="008675"/>
            <w:sz w:val="28"/>
            <w:szCs w:val="32"/>
          </w:rPr>
          <w:id w:val="-1850018121"/>
          <w14:checkbox>
            <w14:checked w14:val="0"/>
            <w14:checkedState w14:val="2612" w14:font="MS Gothic"/>
            <w14:uncheckedState w14:val="2610" w14:font="MS Gothic"/>
          </w14:checkbox>
        </w:sdtPr>
        <w:sdtContent>
          <w:r w:rsidR="00143BA7" w:rsidRPr="00143BA7">
            <w:rPr>
              <w:rFonts w:ascii="Segoe UI Symbol" w:hAnsi="Segoe UI Symbol" w:cs="Segoe UI Symbol"/>
              <w:b/>
              <w:bCs/>
              <w:color w:val="008675"/>
              <w:sz w:val="28"/>
              <w:szCs w:val="32"/>
            </w:rPr>
            <w:t>☐</w:t>
          </w:r>
        </w:sdtContent>
      </w:sdt>
      <w:r w:rsidR="00143BA7" w:rsidRPr="00143BA7">
        <w:rPr>
          <w:b/>
          <w:bCs/>
          <w:color w:val="008675"/>
          <w:sz w:val="28"/>
          <w:szCs w:val="32"/>
        </w:rPr>
        <w:t xml:space="preserve"> Attach bank statement – Must be in the name of your organisation, show the sort code and account number and be dated within the last 6 months.</w:t>
      </w:r>
    </w:p>
    <w:p w14:paraId="47CED22C" w14:textId="20C8D1D8" w:rsidR="00143BA7" w:rsidRPr="00143BA7" w:rsidRDefault="00000000" w:rsidP="00143BA7">
      <w:pPr>
        <w:spacing w:before="0"/>
        <w:jc w:val="both"/>
        <w:rPr>
          <w:b/>
          <w:bCs/>
          <w:color w:val="008675"/>
          <w:sz w:val="28"/>
          <w:szCs w:val="32"/>
        </w:rPr>
      </w:pPr>
      <w:sdt>
        <w:sdtPr>
          <w:rPr>
            <w:b/>
            <w:bCs/>
            <w:color w:val="008675"/>
            <w:sz w:val="28"/>
            <w:szCs w:val="32"/>
          </w:rPr>
          <w:id w:val="753240783"/>
          <w14:checkbox>
            <w14:checked w14:val="0"/>
            <w14:checkedState w14:val="2612" w14:font="MS Gothic"/>
            <w14:uncheckedState w14:val="2610" w14:font="MS Gothic"/>
          </w14:checkbox>
        </w:sdtPr>
        <w:sdtContent>
          <w:r w:rsidR="00143BA7" w:rsidRPr="00143BA7">
            <w:rPr>
              <w:rFonts w:ascii="Segoe UI Symbol" w:hAnsi="Segoe UI Symbol" w:cs="Segoe UI Symbol"/>
              <w:b/>
              <w:bCs/>
              <w:color w:val="008675"/>
              <w:sz w:val="28"/>
              <w:szCs w:val="32"/>
            </w:rPr>
            <w:t>☐</w:t>
          </w:r>
        </w:sdtContent>
      </w:sdt>
      <w:r w:rsidR="00143BA7" w:rsidRPr="00143BA7">
        <w:rPr>
          <w:b/>
          <w:bCs/>
          <w:color w:val="008675"/>
          <w:sz w:val="28"/>
          <w:szCs w:val="32"/>
        </w:rPr>
        <w:t xml:space="preserve"> Attach Accounts (most recent Annual accounts)</w:t>
      </w:r>
    </w:p>
    <w:p w14:paraId="6461C69C" w14:textId="77777777" w:rsidR="00143BA7" w:rsidRPr="00143BA7" w:rsidRDefault="00000000" w:rsidP="00143BA7">
      <w:pPr>
        <w:spacing w:before="0"/>
        <w:jc w:val="both"/>
        <w:rPr>
          <w:b/>
          <w:bCs/>
          <w:color w:val="008675"/>
          <w:sz w:val="28"/>
          <w:szCs w:val="32"/>
        </w:rPr>
      </w:pPr>
      <w:sdt>
        <w:sdtPr>
          <w:rPr>
            <w:b/>
            <w:bCs/>
            <w:color w:val="008675"/>
            <w:sz w:val="28"/>
            <w:szCs w:val="32"/>
          </w:rPr>
          <w:id w:val="-337081292"/>
          <w14:checkbox>
            <w14:checked w14:val="0"/>
            <w14:checkedState w14:val="2612" w14:font="MS Gothic"/>
            <w14:uncheckedState w14:val="2610" w14:font="MS Gothic"/>
          </w14:checkbox>
        </w:sdtPr>
        <w:sdtContent>
          <w:r w:rsidR="00143BA7" w:rsidRPr="00143BA7">
            <w:rPr>
              <w:rFonts w:ascii="Segoe UI Symbol" w:hAnsi="Segoe UI Symbol" w:cs="Segoe UI Symbol"/>
              <w:b/>
              <w:bCs/>
              <w:color w:val="008675"/>
              <w:sz w:val="28"/>
              <w:szCs w:val="32"/>
            </w:rPr>
            <w:t>☐</w:t>
          </w:r>
        </w:sdtContent>
      </w:sdt>
      <w:r w:rsidR="00143BA7" w:rsidRPr="00143BA7">
        <w:rPr>
          <w:b/>
          <w:bCs/>
          <w:color w:val="008675"/>
          <w:sz w:val="28"/>
          <w:szCs w:val="32"/>
        </w:rPr>
        <w:t xml:space="preserve"> Attach Constitution/Mem and Arts</w:t>
      </w:r>
    </w:p>
    <w:p w14:paraId="49EA9247" w14:textId="77777777" w:rsidR="00143BA7" w:rsidRPr="00143BA7" w:rsidRDefault="00143BA7" w:rsidP="00143BA7">
      <w:pPr>
        <w:spacing w:before="0"/>
        <w:jc w:val="both"/>
        <w:rPr>
          <w:b/>
          <w:color w:val="625A99"/>
          <w:sz w:val="32"/>
        </w:rPr>
      </w:pPr>
    </w:p>
    <w:p w14:paraId="17445CCD" w14:textId="77777777" w:rsidR="00143BA7" w:rsidRPr="00143BA7" w:rsidRDefault="00143BA7" w:rsidP="00143BA7">
      <w:pPr>
        <w:spacing w:before="0"/>
        <w:jc w:val="both"/>
        <w:rPr>
          <w:b/>
          <w:color w:val="625A99"/>
          <w:sz w:val="32"/>
        </w:rPr>
      </w:pPr>
      <w:r w:rsidRPr="00143BA7">
        <w:rPr>
          <w:b/>
          <w:color w:val="625A99"/>
          <w:sz w:val="32"/>
        </w:rPr>
        <w:lastRenderedPageBreak/>
        <w:t>Authorisation</w:t>
      </w:r>
    </w:p>
    <w:p w14:paraId="34A8DBEC" w14:textId="77777777" w:rsidR="00143BA7" w:rsidRPr="00143BA7" w:rsidRDefault="00143BA7" w:rsidP="00143BA7">
      <w:pPr>
        <w:numPr>
          <w:ilvl w:val="0"/>
          <w:numId w:val="10"/>
        </w:numPr>
        <w:spacing w:before="120" w:after="240"/>
        <w:ind w:left="969" w:hanging="612"/>
        <w:contextualSpacing/>
      </w:pPr>
      <w:r w:rsidRPr="00143BA7">
        <w:t xml:space="preserve">I confirm that I am authorised to sign this on behalf of my group/organisation.        </w:t>
      </w:r>
    </w:p>
    <w:p w14:paraId="4D09B018" w14:textId="77777777" w:rsidR="00143BA7" w:rsidRPr="00143BA7" w:rsidRDefault="00143BA7" w:rsidP="00143BA7">
      <w:pPr>
        <w:numPr>
          <w:ilvl w:val="0"/>
          <w:numId w:val="10"/>
        </w:numPr>
        <w:spacing w:before="120" w:after="240"/>
        <w:ind w:left="969" w:hanging="612"/>
        <w:contextualSpacing/>
      </w:pPr>
      <w:r w:rsidRPr="00143BA7">
        <w:t xml:space="preserve">To the best of my knowledge, the information given on this form gives a true and accurate account of this organisation's work and needs.       </w:t>
      </w:r>
    </w:p>
    <w:p w14:paraId="07B56DE0" w14:textId="77777777" w:rsidR="00143BA7" w:rsidRPr="00143BA7" w:rsidRDefault="00143BA7" w:rsidP="00143BA7">
      <w:pPr>
        <w:numPr>
          <w:ilvl w:val="0"/>
          <w:numId w:val="10"/>
        </w:numPr>
        <w:spacing w:before="120" w:after="240"/>
        <w:ind w:left="969" w:hanging="612"/>
        <w:contextualSpacing/>
      </w:pPr>
      <w:r w:rsidRPr="00143BA7">
        <w:t>I confirm that Corra Foundation can publish the name and objectives of my group/organisation and the details of financial support given, including as part of media releases or publications.</w:t>
      </w:r>
    </w:p>
    <w:p w14:paraId="5644E618" w14:textId="77777777" w:rsidR="00143BA7" w:rsidRPr="00143BA7" w:rsidRDefault="00143BA7" w:rsidP="00143BA7">
      <w:pPr>
        <w:numPr>
          <w:ilvl w:val="0"/>
          <w:numId w:val="10"/>
        </w:numPr>
        <w:spacing w:before="120" w:after="240"/>
        <w:ind w:left="969" w:hanging="612"/>
        <w:contextualSpacing/>
      </w:pPr>
      <w:r w:rsidRPr="00143BA7">
        <w:t>I confirm that Corra Foundation can contact me for the purposes of a customer satisfaction survey.</w:t>
      </w:r>
    </w:p>
    <w:p w14:paraId="2C3BF7A5" w14:textId="77777777" w:rsidR="00143BA7" w:rsidRPr="00143BA7" w:rsidRDefault="00143BA7" w:rsidP="00143BA7">
      <w:pPr>
        <w:numPr>
          <w:ilvl w:val="0"/>
          <w:numId w:val="10"/>
        </w:numPr>
        <w:spacing w:before="120" w:after="240"/>
        <w:ind w:left="969" w:hanging="612"/>
        <w:contextualSpacing/>
      </w:pPr>
      <w:r w:rsidRPr="00143BA7">
        <w:t>I understand my organisation’s details will not be used for commercial purposes.</w:t>
      </w:r>
    </w:p>
    <w:p w14:paraId="13982F04" w14:textId="77777777" w:rsidR="00143BA7" w:rsidRPr="00143BA7" w:rsidRDefault="00143BA7" w:rsidP="00143BA7">
      <w:pPr>
        <w:spacing w:before="0" w:after="240"/>
      </w:pPr>
    </w:p>
    <w:p w14:paraId="50505729" w14:textId="34577E79" w:rsidR="00143BA7" w:rsidRPr="00143BA7" w:rsidRDefault="00143BA7" w:rsidP="00143BA7">
      <w:pPr>
        <w:spacing w:before="0" w:after="240"/>
      </w:pPr>
      <w:r w:rsidRPr="00143BA7">
        <w:t>By submitting your application, you confirm that you understand and accept our obligations under the General Data Protection Regulation (GDPR) set out in our Privacy Notice.  You also confirm and agree that for the purposes of this particular fund, we will share your information with the STV Children's Appeal</w:t>
      </w:r>
      <w:r>
        <w:t xml:space="preserve">, </w:t>
      </w:r>
      <w:r w:rsidRPr="00143BA7">
        <w:t>Comic Relief</w:t>
      </w:r>
      <w:r>
        <w:t xml:space="preserve"> and People’s Postcode Lottery</w:t>
      </w:r>
      <w:r w:rsidRPr="00143BA7">
        <w:t>.</w:t>
      </w:r>
    </w:p>
    <w:p w14:paraId="352CAE44" w14:textId="77777777" w:rsidR="00143BA7" w:rsidRPr="00143BA7" w:rsidRDefault="00143BA7" w:rsidP="00143BA7">
      <w:pPr>
        <w:spacing w:before="0" w:after="240"/>
        <w:rPr>
          <w:b/>
          <w:bCs/>
        </w:rPr>
      </w:pPr>
      <w:r w:rsidRPr="00143BA7">
        <w:rPr>
          <w:b/>
          <w:bCs/>
        </w:rPr>
        <w:t xml:space="preserve">I agree with the statements outlined above </w:t>
      </w:r>
      <w:sdt>
        <w:sdtPr>
          <w:rPr>
            <w:b/>
            <w:bCs/>
          </w:rPr>
          <w:id w:val="1971790452"/>
          <w14:checkbox>
            <w14:checked w14:val="0"/>
            <w14:checkedState w14:val="2612" w14:font="MS Gothic"/>
            <w14:uncheckedState w14:val="2610" w14:font="MS Gothic"/>
          </w14:checkbox>
        </w:sdtPr>
        <w:sdtContent>
          <w:r w:rsidRPr="00143BA7">
            <w:rPr>
              <w:rFonts w:ascii="Segoe UI Symbol" w:hAnsi="Segoe UI Symbol" w:cs="Segoe UI Symbol"/>
              <w:b/>
              <w:bCs/>
            </w:rPr>
            <w:t>☐</w:t>
          </w:r>
        </w:sdtContent>
      </w:sdt>
    </w:p>
    <w:p w14:paraId="0E262F89" w14:textId="77777777" w:rsidR="00143BA7" w:rsidRPr="00143BA7" w:rsidRDefault="00143BA7" w:rsidP="00143BA7">
      <w:pPr>
        <w:spacing w:before="0"/>
        <w:jc w:val="both"/>
        <w:rPr>
          <w:b/>
          <w:bCs/>
          <w:color w:val="018675"/>
          <w:sz w:val="28"/>
          <w:szCs w:val="32"/>
        </w:rPr>
      </w:pPr>
      <w:r w:rsidRPr="00143BA7">
        <w:br w:type="page"/>
      </w:r>
    </w:p>
    <w:p w14:paraId="69FA6386" w14:textId="77777777" w:rsidR="00143BA7" w:rsidRPr="00143BA7" w:rsidRDefault="00143BA7" w:rsidP="00143BA7">
      <w:pPr>
        <w:spacing w:after="200"/>
        <w:rPr>
          <w:b/>
          <w:bCs/>
          <w:color w:val="018675"/>
          <w:sz w:val="28"/>
          <w:szCs w:val="32"/>
        </w:rPr>
      </w:pPr>
      <w:r w:rsidRPr="00143BA7">
        <w:rPr>
          <w:b/>
          <w:bCs/>
          <w:color w:val="018675"/>
          <w:sz w:val="28"/>
          <w:szCs w:val="32"/>
        </w:rPr>
        <w:lastRenderedPageBreak/>
        <w:t>Section 7: Terms and conditions</w:t>
      </w:r>
    </w:p>
    <w:p w14:paraId="45C8F3D4" w14:textId="77777777" w:rsidR="00143BA7" w:rsidRPr="00143BA7" w:rsidRDefault="00143BA7" w:rsidP="00143BA7">
      <w:pPr>
        <w:spacing w:before="0" w:after="240"/>
      </w:pPr>
      <w:r w:rsidRPr="00143BA7">
        <w:t>Standard Terms and Conditions for the Boost Small Grants Fund</w:t>
      </w:r>
    </w:p>
    <w:p w14:paraId="493EF849" w14:textId="77777777" w:rsidR="00143BA7" w:rsidRPr="00143BA7" w:rsidRDefault="00143BA7" w:rsidP="00143BA7">
      <w:pPr>
        <w:spacing w:before="0" w:after="240"/>
      </w:pPr>
      <w:r w:rsidRPr="00143BA7">
        <w:t>In these terms and conditions, Corra is referred to as “us” or “we”, and the organisation that is awarded a grant is referred to as “you”. We refer to the project, event or activity described in your application, as “the project”.</w:t>
      </w:r>
    </w:p>
    <w:p w14:paraId="0FC7F46B" w14:textId="77777777" w:rsidR="00143BA7" w:rsidRPr="00143BA7" w:rsidRDefault="00143BA7" w:rsidP="00143BA7">
      <w:pPr>
        <w:spacing w:before="0" w:after="240"/>
      </w:pPr>
      <w:r w:rsidRPr="00143BA7">
        <w:t>1.    By accepting this grant, you agree:</w:t>
      </w:r>
    </w:p>
    <w:p w14:paraId="04F875EE" w14:textId="77777777" w:rsidR="00143BA7" w:rsidRPr="00143BA7" w:rsidRDefault="00143BA7" w:rsidP="00143BA7">
      <w:pPr>
        <w:spacing w:before="0" w:after="240"/>
      </w:pPr>
      <w:r w:rsidRPr="00143BA7">
        <w:t>1.1.    The grant will be used for the purposes described in the application, unless agreed otherwise by Corra, and in accordance with the terms and conditions of this agreement.</w:t>
      </w:r>
    </w:p>
    <w:p w14:paraId="4AD0E2C2" w14:textId="77777777" w:rsidR="00143BA7" w:rsidRPr="00143BA7" w:rsidRDefault="00143BA7" w:rsidP="00143BA7">
      <w:pPr>
        <w:spacing w:before="0" w:after="240"/>
      </w:pPr>
      <w:r w:rsidRPr="00143BA7">
        <w:t>1.2.    The grant must be spent within 12 months from when you receive it. Unspent funds may need to be returned.</w:t>
      </w:r>
    </w:p>
    <w:p w14:paraId="4A980843" w14:textId="77777777" w:rsidR="00143BA7" w:rsidRPr="00143BA7" w:rsidRDefault="00143BA7" w:rsidP="00143BA7">
      <w:pPr>
        <w:spacing w:before="0" w:after="240"/>
      </w:pPr>
      <w:r w:rsidRPr="00143BA7">
        <w:t>1.3.    If your application is successful, you will be asked to complete a simple online progress report at the end of the grant. We will send you a link to this form around 12 months after you are told that the grant has been approved.</w:t>
      </w:r>
    </w:p>
    <w:p w14:paraId="4581DFBC" w14:textId="395DECF8" w:rsidR="00143BA7" w:rsidRPr="00143BA7" w:rsidRDefault="00143BA7" w:rsidP="00143BA7">
      <w:pPr>
        <w:spacing w:before="0" w:after="240"/>
      </w:pPr>
      <w:r w:rsidRPr="00143BA7">
        <w:t>1.4.    You agree that your contact details can be shared with the STV Appeal</w:t>
      </w:r>
      <w:r>
        <w:t xml:space="preserve">, </w:t>
      </w:r>
      <w:r w:rsidRPr="00143BA7">
        <w:t xml:space="preserve">Comic Relief </w:t>
      </w:r>
      <w:r>
        <w:t xml:space="preserve">and People’s Postcode Lottery </w:t>
      </w:r>
      <w:r w:rsidRPr="00143BA7">
        <w:t>who may contact you directly to discuss this application, grant or the end of grant report.</w:t>
      </w:r>
    </w:p>
    <w:p w14:paraId="227110A1" w14:textId="77777777" w:rsidR="00143BA7" w:rsidRPr="00143BA7" w:rsidRDefault="00143BA7" w:rsidP="00143BA7">
      <w:pPr>
        <w:spacing w:before="0" w:after="240"/>
      </w:pPr>
      <w:r w:rsidRPr="00143BA7">
        <w:t>1.5.    If your organisation’s circumstances change, you must contact Corra Foundation for advice on using the grant.</w:t>
      </w:r>
    </w:p>
    <w:p w14:paraId="6697C874" w14:textId="77777777" w:rsidR="00143BA7" w:rsidRPr="00143BA7" w:rsidRDefault="00143BA7" w:rsidP="00143BA7">
      <w:pPr>
        <w:spacing w:before="0" w:after="240"/>
      </w:pPr>
      <w:r w:rsidRPr="00143BA7">
        <w:t>1.6.    At the end of the grant period, we may contact you to discuss the impact of your grant. This might include asking information on how it has helped the local community and any challenges faced.</w:t>
      </w:r>
    </w:p>
    <w:p w14:paraId="67F1ED6B" w14:textId="77777777" w:rsidR="00143BA7" w:rsidRPr="00143BA7" w:rsidRDefault="00143BA7" w:rsidP="00143BA7">
      <w:pPr>
        <w:spacing w:before="0" w:after="240"/>
      </w:pPr>
      <w:r w:rsidRPr="00143BA7">
        <w:t>1.7.    The organisation must ensure that all necessary safeguarding policies and procedures are in place to support all staff, volunteers and other persons involved in your organisation. You must inform Corra Foundation in the event of any safeguarding issues that arise.</w:t>
      </w:r>
    </w:p>
    <w:p w14:paraId="472E158F" w14:textId="77777777" w:rsidR="00143BA7" w:rsidRPr="00143BA7" w:rsidRDefault="00143BA7" w:rsidP="00143BA7">
      <w:pPr>
        <w:spacing w:before="0" w:after="240"/>
      </w:pPr>
      <w:r w:rsidRPr="00143BA7">
        <w:t>1.8.    The organisation must keep financial records of grant expenditure and have suitable financial controls in place. Corra Foundation reserves the right to review these financial records upon request.</w:t>
      </w:r>
    </w:p>
    <w:p w14:paraId="4DFDFA2C" w14:textId="1A409FF5" w:rsidR="00143BA7" w:rsidRPr="00143BA7" w:rsidRDefault="00143BA7" w:rsidP="00143BA7">
      <w:pPr>
        <w:spacing w:before="0" w:after="240"/>
      </w:pPr>
      <w:r w:rsidRPr="00143BA7">
        <w:t>1.9.   Information regarding the organisation and the grant may be included on the STV Appeal, Comic Relief</w:t>
      </w:r>
      <w:r>
        <w:t xml:space="preserve">, People’s Postcode Lottery and </w:t>
      </w:r>
      <w:r w:rsidRPr="00143BA7">
        <w:t>Corra Foundation’s websites and annual reports. It may also be included on websites such as 360Giving which provide public data on grant awards.</w:t>
      </w:r>
    </w:p>
    <w:p w14:paraId="2373410E" w14:textId="77777777" w:rsidR="00143BA7" w:rsidRPr="00143BA7" w:rsidRDefault="00143BA7" w:rsidP="00143BA7">
      <w:pPr>
        <w:spacing w:before="0" w:after="240"/>
      </w:pPr>
      <w:r w:rsidRPr="00143BA7">
        <w:t>1.10.   Corra Foundation may ask for repayment in whole or part in the event of a breach of any of the terms of this agreement.</w:t>
      </w:r>
    </w:p>
    <w:p w14:paraId="17936C1D" w14:textId="17024D91" w:rsidR="00143BA7" w:rsidRPr="00143BA7" w:rsidRDefault="00143BA7" w:rsidP="00143BA7">
      <w:pPr>
        <w:spacing w:before="0" w:after="240"/>
      </w:pPr>
      <w:r w:rsidRPr="00143BA7">
        <w:t>1.11.   You also confirm and agree that for the purposes of this particular fund, we will share your information with the STV Children's Appeal</w:t>
      </w:r>
      <w:r>
        <w:t xml:space="preserve">, </w:t>
      </w:r>
      <w:r w:rsidRPr="00143BA7">
        <w:t>Comic Relief</w:t>
      </w:r>
      <w:r>
        <w:t xml:space="preserve"> and People’s Postcode Lottery</w:t>
      </w:r>
      <w:r w:rsidRPr="00143BA7">
        <w:t>.</w:t>
      </w:r>
    </w:p>
    <w:p w14:paraId="0DA74697" w14:textId="77777777" w:rsidR="00143BA7" w:rsidRPr="00143BA7" w:rsidRDefault="00143BA7" w:rsidP="00143BA7">
      <w:pPr>
        <w:spacing w:before="0" w:after="240"/>
      </w:pPr>
      <w:r w:rsidRPr="00143BA7">
        <w:t>I agree to the above grant terms and conditions on behalf of the organisation:</w:t>
      </w:r>
    </w:p>
    <w:p w14:paraId="654BCF38" w14:textId="77777777" w:rsidR="00143BA7" w:rsidRPr="00143BA7" w:rsidRDefault="00143BA7" w:rsidP="00143BA7">
      <w:pPr>
        <w:spacing w:before="0" w:after="240"/>
      </w:pPr>
      <w:r w:rsidRPr="00143BA7">
        <w:lastRenderedPageBreak/>
        <w:t xml:space="preserve">After you send your application form, you should receive two emails; one email to confirm that we have received your application form, and a separate email with a PDF copy of your completed application form attached. If you do not receive these emails, please contact us by emailing </w:t>
      </w:r>
      <w:proofErr w:type="spellStart"/>
      <w:r w:rsidRPr="00143BA7">
        <w:t>communitygrants@corra.scot</w:t>
      </w:r>
      <w:proofErr w:type="spellEnd"/>
      <w:r w:rsidRPr="00143BA7">
        <w:t xml:space="preserve"> or by phoning 0131 444 4020.</w:t>
      </w:r>
    </w:p>
    <w:p w14:paraId="2859724F" w14:textId="77777777" w:rsidR="00143BA7" w:rsidRPr="00143BA7" w:rsidRDefault="00143BA7" w:rsidP="00143BA7">
      <w:pPr>
        <w:spacing w:before="0"/>
        <w:jc w:val="both"/>
        <w:rPr>
          <w:b/>
          <w:color w:val="625A99"/>
          <w:sz w:val="32"/>
        </w:rPr>
      </w:pPr>
    </w:p>
    <w:p w14:paraId="0A8307CF" w14:textId="77777777" w:rsidR="00143BA7" w:rsidRPr="00143BA7" w:rsidRDefault="00143BA7" w:rsidP="00143BA7">
      <w:pPr>
        <w:spacing w:before="0"/>
        <w:jc w:val="both"/>
        <w:rPr>
          <w:b/>
          <w:color w:val="625A99"/>
          <w:sz w:val="32"/>
        </w:rPr>
      </w:pPr>
      <w:r w:rsidRPr="00143BA7">
        <w:rPr>
          <w:b/>
          <w:color w:val="625A99"/>
          <w:sz w:val="32"/>
        </w:rPr>
        <w:t>Application Coding</w:t>
      </w:r>
    </w:p>
    <w:p w14:paraId="5FCF5222" w14:textId="77777777" w:rsidR="00143BA7" w:rsidRPr="00143BA7" w:rsidRDefault="00143BA7" w:rsidP="00143BA7">
      <w:pPr>
        <w:spacing w:before="0" w:after="240"/>
      </w:pPr>
      <w:r w:rsidRPr="00143BA7">
        <w:t>These questions help us understand how far this funding will reach but the people who read and decide on your application do not see these answers.</w:t>
      </w:r>
    </w:p>
    <w:p w14:paraId="2F8EDC90" w14:textId="77777777" w:rsidR="00143BA7" w:rsidRPr="00143BA7" w:rsidRDefault="00143BA7" w:rsidP="00143BA7">
      <w:pPr>
        <w:spacing w:before="0"/>
        <w:jc w:val="both"/>
        <w:rPr>
          <w:b/>
          <w:bCs/>
          <w:color w:val="008675"/>
          <w:sz w:val="28"/>
          <w:szCs w:val="32"/>
        </w:rPr>
      </w:pPr>
      <w:r w:rsidRPr="00143BA7">
        <w:rPr>
          <w:b/>
          <w:bCs/>
          <w:color w:val="008675"/>
          <w:sz w:val="28"/>
          <w:szCs w:val="32"/>
        </w:rPr>
        <w:t>Please select the categories below for the groups of people you expect to reach with this funding:</w:t>
      </w:r>
    </w:p>
    <w:p w14:paraId="16B03D9B" w14:textId="77777777" w:rsidR="00143BA7" w:rsidRPr="00143BA7" w:rsidRDefault="00000000" w:rsidP="00143BA7">
      <w:pPr>
        <w:spacing w:before="0" w:after="240"/>
        <w:contextualSpacing/>
      </w:pPr>
      <w:sdt>
        <w:sdtPr>
          <w:id w:val="836038710"/>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Older people (60+) </w:t>
      </w:r>
    </w:p>
    <w:p w14:paraId="02382D1E" w14:textId="77777777" w:rsidR="00143BA7" w:rsidRPr="00143BA7" w:rsidRDefault="00000000" w:rsidP="00143BA7">
      <w:pPr>
        <w:spacing w:before="0" w:after="240"/>
        <w:contextualSpacing/>
      </w:pPr>
      <w:sdt>
        <w:sdtPr>
          <w:id w:val="-51235354"/>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Families </w:t>
      </w:r>
    </w:p>
    <w:p w14:paraId="40278827" w14:textId="77777777" w:rsidR="00143BA7" w:rsidRPr="00143BA7" w:rsidRDefault="00000000" w:rsidP="00143BA7">
      <w:pPr>
        <w:spacing w:before="0" w:after="240"/>
        <w:contextualSpacing/>
      </w:pPr>
      <w:sdt>
        <w:sdtPr>
          <w:id w:val="-72280921"/>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Single parent families</w:t>
      </w:r>
    </w:p>
    <w:p w14:paraId="479F191C" w14:textId="77777777" w:rsidR="00143BA7" w:rsidRPr="00143BA7" w:rsidRDefault="00000000" w:rsidP="00143BA7">
      <w:pPr>
        <w:spacing w:before="0" w:after="240"/>
        <w:contextualSpacing/>
      </w:pPr>
      <w:sdt>
        <w:sdtPr>
          <w:id w:val="2049634026"/>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with caring responsibilities</w:t>
      </w:r>
    </w:p>
    <w:p w14:paraId="3D9328F4" w14:textId="77777777" w:rsidR="00143BA7" w:rsidRPr="00143BA7" w:rsidRDefault="00000000" w:rsidP="00143BA7">
      <w:pPr>
        <w:spacing w:before="0" w:after="240"/>
        <w:contextualSpacing/>
      </w:pPr>
      <w:sdt>
        <w:sdtPr>
          <w:id w:val="1940487776"/>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with long-term health conditions (including mental ill health)</w:t>
      </w:r>
    </w:p>
    <w:p w14:paraId="5196F40D" w14:textId="77777777" w:rsidR="00143BA7" w:rsidRPr="00143BA7" w:rsidRDefault="00000000" w:rsidP="00143BA7">
      <w:pPr>
        <w:spacing w:before="0" w:after="240"/>
        <w:contextualSpacing/>
      </w:pPr>
      <w:sdt>
        <w:sdtPr>
          <w:id w:val="-1171018570"/>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with learning disabilities/difficulties</w:t>
      </w:r>
    </w:p>
    <w:p w14:paraId="271D87A4" w14:textId="77777777" w:rsidR="00143BA7" w:rsidRPr="00143BA7" w:rsidRDefault="00000000" w:rsidP="00143BA7">
      <w:pPr>
        <w:spacing w:before="0" w:after="240"/>
        <w:contextualSpacing/>
      </w:pPr>
      <w:sdt>
        <w:sdtPr>
          <w:id w:val="1816371193"/>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with disabilities</w:t>
      </w:r>
    </w:p>
    <w:p w14:paraId="32E96E27" w14:textId="77777777" w:rsidR="00143BA7" w:rsidRPr="00143BA7" w:rsidRDefault="00000000" w:rsidP="00143BA7">
      <w:pPr>
        <w:spacing w:before="0" w:after="240"/>
        <w:contextualSpacing/>
      </w:pPr>
      <w:sdt>
        <w:sdtPr>
          <w:id w:val="1815056908"/>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Migrants (including refugees/asylum seekers)</w:t>
      </w:r>
    </w:p>
    <w:p w14:paraId="4033A443" w14:textId="77777777" w:rsidR="00143BA7" w:rsidRPr="00143BA7" w:rsidRDefault="00000000" w:rsidP="00143BA7">
      <w:pPr>
        <w:spacing w:before="0" w:after="240"/>
        <w:contextualSpacing/>
      </w:pPr>
      <w:sdt>
        <w:sdtPr>
          <w:id w:val="1825616956"/>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Not listed above</w:t>
      </w:r>
    </w:p>
    <w:tbl>
      <w:tblPr>
        <w:tblStyle w:val="TableGrid"/>
        <w:tblW w:w="0" w:type="auto"/>
        <w:tblInd w:w="0" w:type="dxa"/>
        <w:tblLook w:val="04A0" w:firstRow="1" w:lastRow="0" w:firstColumn="1" w:lastColumn="0" w:noHBand="0" w:noVBand="1"/>
      </w:tblPr>
      <w:tblGrid>
        <w:gridCol w:w="9628"/>
      </w:tblGrid>
      <w:tr w:rsidR="00143BA7" w:rsidRPr="00143BA7" w14:paraId="38EF35E2" w14:textId="77777777" w:rsidTr="00506614">
        <w:tc>
          <w:tcPr>
            <w:tcW w:w="9771" w:type="dxa"/>
          </w:tcPr>
          <w:p w14:paraId="18316CDE" w14:textId="77777777" w:rsidR="00143BA7" w:rsidRPr="00143BA7" w:rsidRDefault="00143BA7" w:rsidP="00143BA7">
            <w:pPr>
              <w:spacing w:before="0"/>
              <w:jc w:val="both"/>
              <w:rPr>
                <w:b/>
                <w:bCs/>
                <w:color w:val="008675"/>
                <w:sz w:val="28"/>
                <w:szCs w:val="32"/>
              </w:rPr>
            </w:pPr>
            <w:r w:rsidRPr="00143BA7">
              <w:rPr>
                <w:b/>
                <w:bCs/>
                <w:color w:val="008675"/>
                <w:sz w:val="28"/>
                <w:szCs w:val="32"/>
              </w:rPr>
              <w:t>Which is the primary local authority that this funding will be delivered in? By this we mean the area that most of the work will take place in and/or the base from delivery.</w:t>
            </w:r>
          </w:p>
          <w:p w14:paraId="3B2A41E9" w14:textId="77777777" w:rsidR="00143BA7" w:rsidRPr="00143BA7" w:rsidRDefault="00143BA7" w:rsidP="00143BA7">
            <w:pPr>
              <w:spacing w:before="0" w:after="240"/>
            </w:pPr>
          </w:p>
          <w:p w14:paraId="5F2F6980" w14:textId="77777777" w:rsidR="00143BA7" w:rsidRPr="00143BA7" w:rsidRDefault="00143BA7" w:rsidP="00143BA7">
            <w:pPr>
              <w:spacing w:before="0" w:after="240"/>
            </w:pPr>
          </w:p>
        </w:tc>
      </w:tr>
    </w:tbl>
    <w:p w14:paraId="4BF2E589" w14:textId="77777777" w:rsidR="00143BA7" w:rsidRPr="00143BA7" w:rsidRDefault="00143BA7" w:rsidP="00143BA7">
      <w:pPr>
        <w:spacing w:before="0"/>
        <w:jc w:val="both"/>
        <w:rPr>
          <w:b/>
          <w:bCs/>
          <w:color w:val="008675"/>
          <w:sz w:val="28"/>
          <w:szCs w:val="32"/>
        </w:rPr>
      </w:pPr>
    </w:p>
    <w:tbl>
      <w:tblPr>
        <w:tblStyle w:val="TableGrid"/>
        <w:tblW w:w="0" w:type="auto"/>
        <w:tblInd w:w="0" w:type="dxa"/>
        <w:tblLook w:val="04A0" w:firstRow="1" w:lastRow="0" w:firstColumn="1" w:lastColumn="0" w:noHBand="0" w:noVBand="1"/>
      </w:tblPr>
      <w:tblGrid>
        <w:gridCol w:w="9628"/>
      </w:tblGrid>
      <w:tr w:rsidR="00143BA7" w:rsidRPr="00143BA7" w14:paraId="5DC09DE1" w14:textId="77777777" w:rsidTr="00506614">
        <w:tc>
          <w:tcPr>
            <w:tcW w:w="9771" w:type="dxa"/>
          </w:tcPr>
          <w:p w14:paraId="405C88B8" w14:textId="77777777" w:rsidR="00143BA7" w:rsidRPr="00143BA7" w:rsidRDefault="00143BA7" w:rsidP="00143BA7">
            <w:pPr>
              <w:spacing w:before="0"/>
              <w:jc w:val="both"/>
              <w:rPr>
                <w:b/>
                <w:bCs/>
                <w:color w:val="008675"/>
                <w:sz w:val="28"/>
                <w:szCs w:val="32"/>
              </w:rPr>
            </w:pPr>
            <w:r w:rsidRPr="00143BA7">
              <w:rPr>
                <w:b/>
                <w:bCs/>
                <w:color w:val="008675"/>
                <w:sz w:val="28"/>
                <w:szCs w:val="32"/>
              </w:rPr>
              <w:t>Is the location you plan to deliver this work different to your organisation’s main address?</w:t>
            </w:r>
          </w:p>
          <w:p w14:paraId="38F5CD6A" w14:textId="77777777" w:rsidR="00143BA7" w:rsidRPr="00143BA7" w:rsidRDefault="00000000" w:rsidP="00143BA7">
            <w:pPr>
              <w:spacing w:before="0" w:after="240"/>
              <w:rPr>
                <w:b/>
                <w:bCs/>
              </w:rPr>
            </w:pPr>
            <w:sdt>
              <w:sdtPr>
                <w:rPr>
                  <w:b/>
                  <w:bCs/>
                </w:rPr>
                <w:id w:val="866022997"/>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Yes</w:t>
            </w:r>
          </w:p>
          <w:p w14:paraId="48D63BCA" w14:textId="77777777" w:rsidR="00143BA7" w:rsidRPr="00143BA7" w:rsidRDefault="00000000" w:rsidP="00143BA7">
            <w:pPr>
              <w:spacing w:before="0" w:after="240"/>
              <w:rPr>
                <w:b/>
                <w:bCs/>
              </w:rPr>
            </w:pPr>
            <w:sdt>
              <w:sdtPr>
                <w:rPr>
                  <w:b/>
                  <w:bCs/>
                </w:rPr>
                <w:id w:val="-1723515776"/>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No</w:t>
            </w:r>
          </w:p>
        </w:tc>
      </w:tr>
    </w:tbl>
    <w:p w14:paraId="4175B75A" w14:textId="77777777" w:rsidR="00143BA7" w:rsidRPr="00143BA7" w:rsidRDefault="00143BA7" w:rsidP="00143BA7">
      <w:pPr>
        <w:spacing w:before="0"/>
        <w:jc w:val="both"/>
        <w:rPr>
          <w:b/>
          <w:bCs/>
          <w:color w:val="008675"/>
          <w:sz w:val="28"/>
          <w:szCs w:val="32"/>
        </w:rPr>
      </w:pPr>
    </w:p>
    <w:p w14:paraId="5C07BFC6" w14:textId="77777777" w:rsidR="00143BA7" w:rsidRPr="00143BA7" w:rsidRDefault="00143BA7" w:rsidP="00143BA7">
      <w:pPr>
        <w:spacing w:before="0"/>
        <w:jc w:val="both"/>
        <w:rPr>
          <w:b/>
          <w:bCs/>
          <w:color w:val="008675"/>
          <w:sz w:val="28"/>
          <w:szCs w:val="32"/>
        </w:rPr>
      </w:pPr>
      <w:r w:rsidRPr="00143BA7">
        <w:rPr>
          <w:b/>
          <w:bCs/>
          <w:color w:val="008675"/>
          <w:sz w:val="28"/>
          <w:szCs w:val="32"/>
        </w:rPr>
        <w:t>What is the planned geographical coverage for this funding?</w:t>
      </w:r>
    </w:p>
    <w:p w14:paraId="30550518" w14:textId="77777777" w:rsidR="00143BA7" w:rsidRPr="00143BA7" w:rsidRDefault="00000000" w:rsidP="00143BA7">
      <w:pPr>
        <w:spacing w:before="120" w:after="240"/>
        <w:contextualSpacing/>
      </w:pPr>
      <w:sdt>
        <w:sdtPr>
          <w:id w:val="1246224924"/>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Within a local neighbourhood (i.e. one or two streets)</w:t>
      </w:r>
    </w:p>
    <w:p w14:paraId="48B12E5A" w14:textId="77777777" w:rsidR="00143BA7" w:rsidRPr="00143BA7" w:rsidRDefault="00000000" w:rsidP="00143BA7">
      <w:pPr>
        <w:spacing w:before="120" w:after="240"/>
        <w:contextualSpacing/>
      </w:pPr>
      <w:sdt>
        <w:sdtPr>
          <w:id w:val="260341044"/>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Within a community (i.e. within a 5 mile radius)</w:t>
      </w:r>
    </w:p>
    <w:p w14:paraId="504C1B38" w14:textId="77777777" w:rsidR="00143BA7" w:rsidRPr="00143BA7" w:rsidRDefault="00000000" w:rsidP="00143BA7">
      <w:pPr>
        <w:spacing w:before="120" w:after="240"/>
        <w:contextualSpacing/>
      </w:pPr>
      <w:sdt>
        <w:sdtPr>
          <w:id w:val="2122098332"/>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Within a village/town</w:t>
      </w:r>
    </w:p>
    <w:p w14:paraId="12BD1C19" w14:textId="77777777" w:rsidR="00143BA7" w:rsidRPr="00143BA7" w:rsidRDefault="00000000" w:rsidP="00143BA7">
      <w:pPr>
        <w:spacing w:before="120" w:after="240"/>
        <w:contextualSpacing/>
      </w:pPr>
      <w:sdt>
        <w:sdtPr>
          <w:id w:val="2041542843"/>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Across a whole city</w:t>
      </w:r>
    </w:p>
    <w:p w14:paraId="7BEB9C02" w14:textId="77777777" w:rsidR="00143BA7" w:rsidRPr="00143BA7" w:rsidRDefault="00000000" w:rsidP="00143BA7">
      <w:pPr>
        <w:spacing w:before="120" w:after="240"/>
        <w:contextualSpacing/>
      </w:pPr>
      <w:sdt>
        <w:sdtPr>
          <w:id w:val="-776709122"/>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Across the whole local authority</w:t>
      </w:r>
    </w:p>
    <w:p w14:paraId="18CCEA05" w14:textId="77777777" w:rsidR="00143BA7" w:rsidRPr="00143BA7" w:rsidRDefault="00000000" w:rsidP="00143BA7">
      <w:pPr>
        <w:spacing w:before="120" w:after="240"/>
        <w:contextualSpacing/>
      </w:pPr>
      <w:sdt>
        <w:sdtPr>
          <w:id w:val="-1398748397"/>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Across multiple local authorities</w:t>
      </w:r>
    </w:p>
    <w:p w14:paraId="083A8DDF" w14:textId="77777777" w:rsidR="00143BA7" w:rsidRPr="00143BA7" w:rsidRDefault="00000000" w:rsidP="00143BA7">
      <w:pPr>
        <w:spacing w:before="120" w:after="240"/>
        <w:contextualSpacing/>
      </w:pPr>
      <w:sdt>
        <w:sdtPr>
          <w:id w:val="1440723105"/>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Across a Health Board</w:t>
      </w:r>
    </w:p>
    <w:p w14:paraId="49616580" w14:textId="77777777" w:rsidR="00143BA7" w:rsidRPr="00143BA7" w:rsidRDefault="00143BA7" w:rsidP="00143BA7">
      <w:pPr>
        <w:spacing w:before="0"/>
        <w:jc w:val="both"/>
        <w:rPr>
          <w:b/>
          <w:bCs/>
          <w:color w:val="008675"/>
          <w:sz w:val="28"/>
          <w:szCs w:val="32"/>
        </w:rPr>
      </w:pPr>
      <w:r w:rsidRPr="00143BA7">
        <w:rPr>
          <w:b/>
          <w:bCs/>
          <w:color w:val="008675"/>
          <w:sz w:val="28"/>
          <w:szCs w:val="32"/>
        </w:rPr>
        <w:lastRenderedPageBreak/>
        <w:t>Will this funding aim to help specific groups of people (including people with shared heritage/culture/experiences)? Please select all that are relevant</w:t>
      </w:r>
    </w:p>
    <w:p w14:paraId="387FAFE6" w14:textId="77777777" w:rsidR="00143BA7" w:rsidRPr="00143BA7" w:rsidRDefault="00000000" w:rsidP="00143BA7">
      <w:pPr>
        <w:spacing w:before="120" w:after="240"/>
        <w:contextualSpacing/>
      </w:pPr>
      <w:sdt>
        <w:sdtPr>
          <w:id w:val="1413966572"/>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Communities experiencing racial inequity (often referred to Black, Asian, Minority Ethnic groups)</w:t>
      </w:r>
    </w:p>
    <w:p w14:paraId="158BE093" w14:textId="77777777" w:rsidR="00143BA7" w:rsidRPr="00143BA7" w:rsidRDefault="00000000" w:rsidP="00143BA7">
      <w:pPr>
        <w:spacing w:before="120" w:after="240"/>
        <w:contextualSpacing/>
      </w:pPr>
      <w:sdt>
        <w:sdtPr>
          <w:id w:val="1398946076"/>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Disabled people </w:t>
      </w:r>
    </w:p>
    <w:p w14:paraId="32332EF6" w14:textId="77777777" w:rsidR="00143BA7" w:rsidRPr="00143BA7" w:rsidRDefault="00000000" w:rsidP="00143BA7">
      <w:pPr>
        <w:spacing w:before="120" w:after="240"/>
        <w:contextualSpacing/>
      </w:pPr>
      <w:sdt>
        <w:sdtPr>
          <w:id w:val="1583638828"/>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Faith communities</w:t>
      </w:r>
    </w:p>
    <w:p w14:paraId="709D58C0" w14:textId="77777777" w:rsidR="00143BA7" w:rsidRPr="00143BA7" w:rsidRDefault="00000000" w:rsidP="00143BA7">
      <w:pPr>
        <w:spacing w:before="120" w:after="240"/>
        <w:contextualSpacing/>
      </w:pPr>
      <w:sdt>
        <w:sdtPr>
          <w:id w:val="-631252167"/>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LGBT+ people </w:t>
      </w:r>
    </w:p>
    <w:p w14:paraId="5F629F3B" w14:textId="77777777" w:rsidR="00143BA7" w:rsidRPr="00143BA7" w:rsidRDefault="00000000" w:rsidP="00143BA7">
      <w:pPr>
        <w:spacing w:before="120" w:after="240"/>
        <w:contextualSpacing/>
      </w:pPr>
      <w:sdt>
        <w:sdtPr>
          <w:id w:val="847827665"/>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Migrants (including refugees/ asylum seekers)</w:t>
      </w:r>
    </w:p>
    <w:p w14:paraId="65838069" w14:textId="77777777" w:rsidR="00143BA7" w:rsidRPr="00143BA7" w:rsidRDefault="00000000" w:rsidP="00143BA7">
      <w:pPr>
        <w:spacing w:before="120" w:after="240"/>
        <w:contextualSpacing/>
      </w:pPr>
      <w:sdt>
        <w:sdtPr>
          <w:id w:val="827168851"/>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Children and young people </w:t>
      </w:r>
    </w:p>
    <w:p w14:paraId="00E21E28" w14:textId="77777777" w:rsidR="00143BA7" w:rsidRPr="00143BA7" w:rsidRDefault="00000000" w:rsidP="00143BA7">
      <w:pPr>
        <w:spacing w:before="120" w:after="240"/>
        <w:contextualSpacing/>
      </w:pPr>
      <w:sdt>
        <w:sdtPr>
          <w:id w:val="-1659768268"/>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Older people (60+)</w:t>
      </w:r>
    </w:p>
    <w:p w14:paraId="7DAB881E" w14:textId="77777777" w:rsidR="00143BA7" w:rsidRPr="00143BA7" w:rsidRDefault="00000000" w:rsidP="00143BA7">
      <w:pPr>
        <w:spacing w:before="120" w:after="240"/>
        <w:contextualSpacing/>
      </w:pPr>
      <w:sdt>
        <w:sdtPr>
          <w:id w:val="1560755956"/>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People in the justice system </w:t>
      </w:r>
    </w:p>
    <w:p w14:paraId="3891F1D1" w14:textId="77777777" w:rsidR="00143BA7" w:rsidRPr="00143BA7" w:rsidRDefault="00000000" w:rsidP="00143BA7">
      <w:pPr>
        <w:spacing w:before="120" w:after="240"/>
        <w:contextualSpacing/>
      </w:pPr>
      <w:sdt>
        <w:sdtPr>
          <w:id w:val="-749573907"/>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with caring responsibilities</w:t>
      </w:r>
    </w:p>
    <w:p w14:paraId="51F6BB29" w14:textId="77777777" w:rsidR="00143BA7" w:rsidRPr="00143BA7" w:rsidRDefault="00000000" w:rsidP="00143BA7">
      <w:pPr>
        <w:spacing w:before="120" w:after="240"/>
        <w:contextualSpacing/>
      </w:pPr>
      <w:sdt>
        <w:sdtPr>
          <w:id w:val="1086114734"/>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experiencing drug and alcohol problems (including those in recovery)</w:t>
      </w:r>
    </w:p>
    <w:p w14:paraId="017704BE" w14:textId="77777777" w:rsidR="00143BA7" w:rsidRPr="00143BA7" w:rsidRDefault="00000000" w:rsidP="00143BA7">
      <w:pPr>
        <w:spacing w:before="120" w:after="240"/>
        <w:contextualSpacing/>
      </w:pPr>
      <w:sdt>
        <w:sdtPr>
          <w:id w:val="169988357"/>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experiencing homelessness</w:t>
      </w:r>
    </w:p>
    <w:p w14:paraId="4DFD8F44" w14:textId="77777777" w:rsidR="00143BA7" w:rsidRPr="00143BA7" w:rsidRDefault="00000000" w:rsidP="00143BA7">
      <w:pPr>
        <w:spacing w:before="120" w:after="240"/>
        <w:contextualSpacing/>
      </w:pPr>
      <w:sdt>
        <w:sdtPr>
          <w:id w:val="-81832807"/>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who are educationally or economically disadvantaged (often referred to people facing poverty)</w:t>
      </w:r>
    </w:p>
    <w:p w14:paraId="136DFDEC" w14:textId="77777777" w:rsidR="00143BA7" w:rsidRPr="00143BA7" w:rsidRDefault="00000000" w:rsidP="00143BA7">
      <w:pPr>
        <w:spacing w:before="120" w:after="240"/>
        <w:contextualSpacing/>
      </w:pPr>
      <w:sdt>
        <w:sdtPr>
          <w:id w:val="-390116995"/>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who have experienced domestic abuse</w:t>
      </w:r>
    </w:p>
    <w:p w14:paraId="7DB2F9FB" w14:textId="77777777" w:rsidR="00143BA7" w:rsidRPr="00143BA7" w:rsidRDefault="00000000" w:rsidP="00143BA7">
      <w:pPr>
        <w:spacing w:before="120" w:after="240"/>
        <w:contextualSpacing/>
      </w:pPr>
      <w:sdt>
        <w:sdtPr>
          <w:id w:val="-450088701"/>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People with dementia</w:t>
      </w:r>
    </w:p>
    <w:p w14:paraId="562D1BAD" w14:textId="77777777" w:rsidR="00143BA7" w:rsidRPr="00143BA7" w:rsidRDefault="00000000" w:rsidP="00143BA7">
      <w:pPr>
        <w:spacing w:before="120" w:after="240"/>
        <w:contextualSpacing/>
      </w:pPr>
      <w:sdt>
        <w:sdtPr>
          <w:id w:val="438961045"/>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People with health conditions </w:t>
      </w:r>
    </w:p>
    <w:p w14:paraId="1B8BA1AE" w14:textId="77777777" w:rsidR="00143BA7" w:rsidRPr="00143BA7" w:rsidRDefault="00000000" w:rsidP="00143BA7">
      <w:pPr>
        <w:spacing w:before="120" w:after="240"/>
        <w:contextualSpacing/>
      </w:pPr>
      <w:sdt>
        <w:sdtPr>
          <w:id w:val="-1707786818"/>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 xml:space="preserve">People with learning disabilities/difficulties </w:t>
      </w:r>
    </w:p>
    <w:p w14:paraId="56C63DEB" w14:textId="77777777" w:rsidR="00143BA7" w:rsidRPr="00143BA7" w:rsidRDefault="00000000" w:rsidP="00143BA7">
      <w:pPr>
        <w:spacing w:before="120" w:after="240"/>
        <w:contextualSpacing/>
      </w:pPr>
      <w:sdt>
        <w:sdtPr>
          <w:id w:val="819159482"/>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Women and girls</w:t>
      </w:r>
    </w:p>
    <w:p w14:paraId="0E423292" w14:textId="77777777" w:rsidR="00143BA7" w:rsidRPr="00143BA7" w:rsidRDefault="00000000" w:rsidP="00143BA7">
      <w:pPr>
        <w:spacing w:before="120" w:after="240"/>
        <w:contextualSpacing/>
      </w:pPr>
      <w:sdt>
        <w:sdtPr>
          <w:id w:val="1899782988"/>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Younger people (under 26)</w:t>
      </w:r>
    </w:p>
    <w:p w14:paraId="1C9AC87C" w14:textId="77777777" w:rsidR="00143BA7" w:rsidRPr="00143BA7" w:rsidRDefault="00000000" w:rsidP="00143BA7">
      <w:pPr>
        <w:spacing w:before="120" w:after="240"/>
        <w:contextualSpacing/>
      </w:pPr>
      <w:sdt>
        <w:sdtPr>
          <w:id w:val="-1047607256"/>
          <w14:checkbox>
            <w14:checked w14:val="0"/>
            <w14:checkedState w14:val="2612" w14:font="MS Gothic"/>
            <w14:uncheckedState w14:val="2610" w14:font="MS Gothic"/>
          </w14:checkbox>
        </w:sdtPr>
        <w:sdtContent>
          <w:r w:rsidR="00143BA7" w:rsidRPr="00143BA7">
            <w:rPr>
              <w:rFonts w:ascii="Segoe UI Symbol" w:hAnsi="Segoe UI Symbol" w:cs="Segoe UI Symbol"/>
            </w:rPr>
            <w:t>☐</w:t>
          </w:r>
        </w:sdtContent>
      </w:sdt>
      <w:r w:rsidR="00143BA7" w:rsidRPr="00143BA7">
        <w:t>Other</w:t>
      </w:r>
    </w:p>
    <w:tbl>
      <w:tblPr>
        <w:tblStyle w:val="TableGrid"/>
        <w:tblW w:w="0" w:type="auto"/>
        <w:tblInd w:w="0" w:type="dxa"/>
        <w:tblLook w:val="04A0" w:firstRow="1" w:lastRow="0" w:firstColumn="1" w:lastColumn="0" w:noHBand="0" w:noVBand="1"/>
      </w:tblPr>
      <w:tblGrid>
        <w:gridCol w:w="9628"/>
      </w:tblGrid>
      <w:tr w:rsidR="00143BA7" w:rsidRPr="00143BA7" w14:paraId="21669849" w14:textId="77777777" w:rsidTr="00506614">
        <w:tc>
          <w:tcPr>
            <w:tcW w:w="9771" w:type="dxa"/>
          </w:tcPr>
          <w:p w14:paraId="7909EE6C" w14:textId="77777777" w:rsidR="00143BA7" w:rsidRPr="00143BA7" w:rsidRDefault="00143BA7" w:rsidP="00143BA7">
            <w:pPr>
              <w:spacing w:before="0"/>
              <w:jc w:val="both"/>
              <w:rPr>
                <w:b/>
                <w:bCs/>
                <w:color w:val="008675"/>
                <w:sz w:val="28"/>
                <w:szCs w:val="32"/>
              </w:rPr>
            </w:pPr>
            <w:r w:rsidRPr="00143BA7">
              <w:rPr>
                <w:b/>
                <w:bCs/>
                <w:color w:val="008675"/>
                <w:sz w:val="28"/>
                <w:szCs w:val="32"/>
              </w:rPr>
              <w:t>Will this funding aim to help people with a shared ethnicity?</w:t>
            </w:r>
          </w:p>
          <w:p w14:paraId="0D0C99FA" w14:textId="77777777" w:rsidR="00143BA7" w:rsidRPr="00143BA7" w:rsidRDefault="00000000" w:rsidP="00143BA7">
            <w:pPr>
              <w:spacing w:before="0" w:after="240"/>
              <w:rPr>
                <w:b/>
                <w:bCs/>
              </w:rPr>
            </w:pPr>
            <w:sdt>
              <w:sdtPr>
                <w:rPr>
                  <w:b/>
                  <w:bCs/>
                </w:rPr>
                <w:id w:val="-2071344962"/>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Yes</w:t>
            </w:r>
          </w:p>
          <w:p w14:paraId="377BBF4C" w14:textId="77777777" w:rsidR="00143BA7" w:rsidRPr="00143BA7" w:rsidRDefault="00000000" w:rsidP="00143BA7">
            <w:pPr>
              <w:spacing w:before="0" w:after="240"/>
              <w:rPr>
                <w:b/>
                <w:bCs/>
              </w:rPr>
            </w:pPr>
            <w:sdt>
              <w:sdtPr>
                <w:rPr>
                  <w:b/>
                  <w:bCs/>
                </w:rPr>
                <w:id w:val="480280662"/>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No</w:t>
            </w:r>
          </w:p>
        </w:tc>
      </w:tr>
    </w:tbl>
    <w:p w14:paraId="77ECDB8B" w14:textId="77777777" w:rsidR="00143BA7" w:rsidRPr="00143BA7" w:rsidRDefault="00143BA7" w:rsidP="00143BA7">
      <w:pPr>
        <w:spacing w:before="0"/>
        <w:jc w:val="both"/>
        <w:rPr>
          <w:b/>
          <w:bCs/>
          <w:color w:val="008675"/>
          <w:sz w:val="28"/>
          <w:szCs w:val="32"/>
        </w:rPr>
      </w:pPr>
    </w:p>
    <w:tbl>
      <w:tblPr>
        <w:tblStyle w:val="TableGrid"/>
        <w:tblW w:w="0" w:type="auto"/>
        <w:tblInd w:w="0" w:type="dxa"/>
        <w:tblLook w:val="04A0" w:firstRow="1" w:lastRow="0" w:firstColumn="1" w:lastColumn="0" w:noHBand="0" w:noVBand="1"/>
      </w:tblPr>
      <w:tblGrid>
        <w:gridCol w:w="9628"/>
      </w:tblGrid>
      <w:tr w:rsidR="00143BA7" w:rsidRPr="00143BA7" w14:paraId="14D276AC" w14:textId="77777777" w:rsidTr="00506614">
        <w:tc>
          <w:tcPr>
            <w:tcW w:w="9771" w:type="dxa"/>
          </w:tcPr>
          <w:p w14:paraId="54AF5815" w14:textId="77777777" w:rsidR="00143BA7" w:rsidRPr="00143BA7" w:rsidRDefault="00143BA7" w:rsidP="00143BA7">
            <w:pPr>
              <w:spacing w:before="0"/>
              <w:jc w:val="both"/>
              <w:rPr>
                <w:b/>
                <w:bCs/>
                <w:color w:val="008675"/>
                <w:sz w:val="28"/>
                <w:szCs w:val="32"/>
              </w:rPr>
            </w:pPr>
            <w:r w:rsidRPr="00143BA7">
              <w:rPr>
                <w:b/>
                <w:bCs/>
                <w:color w:val="008675"/>
                <w:sz w:val="28"/>
                <w:szCs w:val="32"/>
              </w:rPr>
              <w:t>Occasionally we contact groups to have a chat about the difference your grant made. If you receive a grant are you happy for us to phone you at a later date?</w:t>
            </w:r>
          </w:p>
          <w:p w14:paraId="65D30FBE" w14:textId="77777777" w:rsidR="00143BA7" w:rsidRPr="00143BA7" w:rsidRDefault="00000000" w:rsidP="00143BA7">
            <w:pPr>
              <w:spacing w:before="0" w:after="240"/>
              <w:rPr>
                <w:b/>
                <w:bCs/>
              </w:rPr>
            </w:pPr>
            <w:sdt>
              <w:sdtPr>
                <w:rPr>
                  <w:b/>
                  <w:bCs/>
                </w:rPr>
                <w:id w:val="88667820"/>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Yes</w:t>
            </w:r>
          </w:p>
          <w:p w14:paraId="6D0FDE5D" w14:textId="77777777" w:rsidR="00143BA7" w:rsidRPr="00143BA7" w:rsidRDefault="00000000" w:rsidP="00143BA7">
            <w:pPr>
              <w:spacing w:before="0" w:after="240"/>
              <w:rPr>
                <w:b/>
                <w:bCs/>
              </w:rPr>
            </w:pPr>
            <w:sdt>
              <w:sdtPr>
                <w:rPr>
                  <w:b/>
                  <w:bCs/>
                </w:rPr>
                <w:id w:val="-1936577636"/>
                <w14:checkbox>
                  <w14:checked w14:val="0"/>
                  <w14:checkedState w14:val="2612" w14:font="MS Gothic"/>
                  <w14:uncheckedState w14:val="2610" w14:font="MS Gothic"/>
                </w14:checkbox>
              </w:sdtPr>
              <w:sdtContent>
                <w:r w:rsidR="00143BA7" w:rsidRPr="00143BA7">
                  <w:rPr>
                    <w:rFonts w:ascii="Segoe UI Symbol" w:hAnsi="Segoe UI Symbol" w:cs="Segoe UI Symbol"/>
                    <w:b/>
                    <w:bCs/>
                  </w:rPr>
                  <w:t>☐</w:t>
                </w:r>
              </w:sdtContent>
            </w:sdt>
            <w:r w:rsidR="00143BA7" w:rsidRPr="00143BA7">
              <w:rPr>
                <w:b/>
                <w:bCs/>
              </w:rPr>
              <w:t>No</w:t>
            </w:r>
          </w:p>
        </w:tc>
      </w:tr>
    </w:tbl>
    <w:p w14:paraId="691F52B7" w14:textId="77777777" w:rsidR="00143BA7" w:rsidRPr="00143BA7" w:rsidRDefault="00143BA7" w:rsidP="00143BA7">
      <w:pPr>
        <w:spacing w:before="0"/>
        <w:jc w:val="both"/>
        <w:rPr>
          <w:b/>
          <w:color w:val="625A99"/>
          <w:sz w:val="32"/>
        </w:rPr>
      </w:pPr>
      <w:r w:rsidRPr="00143BA7">
        <w:rPr>
          <w:b/>
          <w:color w:val="625A99"/>
          <w:sz w:val="32"/>
        </w:rPr>
        <w:t>Diversity and Inclusion Questionnaire (for information purposes only)</w:t>
      </w:r>
    </w:p>
    <w:p w14:paraId="71B51317" w14:textId="77777777" w:rsidR="00143BA7" w:rsidRPr="00143BA7" w:rsidRDefault="00143BA7" w:rsidP="00143BA7">
      <w:pPr>
        <w:spacing w:before="0" w:after="240"/>
      </w:pPr>
      <w:r w:rsidRPr="00143BA7">
        <w:t xml:space="preserve">As soon as we receive your application, we will send you a follow up questionnaire this will appear as a prompt on the webpage confirming your submission. The purpose of this questionnaire is to help us collate information on the diversity of organisations. This is for monitoring purposes and used by Corra to understand our reach, inform future work and potential gaps across our programmes. </w:t>
      </w:r>
    </w:p>
    <w:p w14:paraId="4AAA46AD" w14:textId="77777777" w:rsidR="00143BA7" w:rsidRPr="00143BA7" w:rsidRDefault="00143BA7" w:rsidP="00143BA7">
      <w:pPr>
        <w:spacing w:before="0" w:after="240"/>
      </w:pPr>
      <w:r w:rsidRPr="00143BA7">
        <w:t>Responses are confidential and collated separately and will not be used in the review or outcome of your application.</w:t>
      </w:r>
    </w:p>
    <w:p w14:paraId="36511CEC" w14:textId="77777777" w:rsidR="003E55E6" w:rsidRDefault="003E407D" w:rsidP="00C3249B">
      <w:pPr>
        <w:rPr>
          <w:szCs w:val="24"/>
        </w:rPr>
      </w:pPr>
      <w:r>
        <w:rPr>
          <w:noProof/>
          <w:szCs w:val="24"/>
        </w:rPr>
        <w:lastRenderedPageBreak/>
        <w:drawing>
          <wp:anchor distT="0" distB="0" distL="114300" distR="114300" simplePos="0" relativeHeight="251664384" behindDoc="1" locked="0" layoutInCell="1" allowOverlap="1" wp14:anchorId="1AE46AF6" wp14:editId="071B3021">
            <wp:simplePos x="0" y="0"/>
            <wp:positionH relativeFrom="column">
              <wp:posOffset>-830580</wp:posOffset>
            </wp:positionH>
            <wp:positionV relativeFrom="paragraph">
              <wp:posOffset>7847330</wp:posOffset>
            </wp:positionV>
            <wp:extent cx="2025590" cy="2067293"/>
            <wp:effectExtent l="38100" t="0" r="0" b="28575"/>
            <wp:wrapNone/>
            <wp:docPr id="17941614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61418" name="Picture 1794161418"/>
                    <pic:cNvPicPr/>
                  </pic:nvPicPr>
                  <pic:blipFill>
                    <a:blip r:embed="rId14" cstate="print">
                      <a:extLst>
                        <a:ext uri="{28A0092B-C50C-407E-A947-70E740481C1C}">
                          <a14:useLocalDpi xmlns:a14="http://schemas.microsoft.com/office/drawing/2010/main" val="0"/>
                        </a:ext>
                      </a:extLst>
                    </a:blip>
                    <a:stretch>
                      <a:fillRect/>
                    </a:stretch>
                  </pic:blipFill>
                  <pic:spPr>
                    <a:xfrm flipH="1" flipV="1">
                      <a:off x="0" y="0"/>
                      <a:ext cx="2025590" cy="2067293"/>
                    </a:xfrm>
                    <a:prstGeom prst="rect">
                      <a:avLst/>
                    </a:prstGeom>
                    <a:scene3d>
                      <a:camera prst="orthographicFront">
                        <a:rot lat="0" lon="0" rev="10800000"/>
                      </a:camera>
                      <a:lightRig rig="threePt" dir="t"/>
                    </a:scene3d>
                  </pic:spPr>
                </pic:pic>
              </a:graphicData>
            </a:graphic>
            <wp14:sizeRelH relativeFrom="margin">
              <wp14:pctWidth>0</wp14:pctWidth>
            </wp14:sizeRelH>
            <wp14:sizeRelV relativeFrom="margin">
              <wp14:pctHeight>0</wp14:pctHeight>
            </wp14:sizeRelV>
          </wp:anchor>
        </w:drawing>
      </w:r>
      <w:r w:rsidR="003E55E6">
        <w:rPr>
          <w:szCs w:val="24"/>
        </w:rPr>
        <w:br w:type="page"/>
      </w:r>
    </w:p>
    <w:p w14:paraId="60CF5C61" w14:textId="77777777" w:rsidR="00083B2E" w:rsidRPr="001A65DE" w:rsidRDefault="003E55E6" w:rsidP="003020B1">
      <w:pPr>
        <w:rPr>
          <w:szCs w:val="24"/>
        </w:rPr>
      </w:pPr>
      <w:r>
        <w:rPr>
          <w:noProof/>
          <w:szCs w:val="24"/>
        </w:rPr>
        <w:lastRenderedPageBreak/>
        <mc:AlternateContent>
          <mc:Choice Requires="wps">
            <w:drawing>
              <wp:anchor distT="0" distB="0" distL="114300" distR="114300" simplePos="0" relativeHeight="251665408" behindDoc="0" locked="0" layoutInCell="1" allowOverlap="1" wp14:anchorId="79301A72" wp14:editId="45737F73">
                <wp:simplePos x="0" y="0"/>
                <wp:positionH relativeFrom="column">
                  <wp:posOffset>44408</wp:posOffset>
                </wp:positionH>
                <wp:positionV relativeFrom="paragraph">
                  <wp:posOffset>81884</wp:posOffset>
                </wp:positionV>
                <wp:extent cx="5921115" cy="6842697"/>
                <wp:effectExtent l="0" t="0" r="0" b="3175"/>
                <wp:wrapNone/>
                <wp:docPr id="2077167333" name="Text Box 19"/>
                <wp:cNvGraphicFramePr/>
                <a:graphic xmlns:a="http://schemas.openxmlformats.org/drawingml/2006/main">
                  <a:graphicData uri="http://schemas.microsoft.com/office/word/2010/wordprocessingShape">
                    <wps:wsp>
                      <wps:cNvSpPr txBox="1"/>
                      <wps:spPr>
                        <a:xfrm>
                          <a:off x="0" y="0"/>
                          <a:ext cx="5921115" cy="6842697"/>
                        </a:xfrm>
                        <a:prstGeom prst="rect">
                          <a:avLst/>
                        </a:prstGeom>
                        <a:noFill/>
                        <a:ln w="6350">
                          <a:noFill/>
                        </a:ln>
                      </wps:spPr>
                      <wps:txbx>
                        <w:txbxContent>
                          <w:p w14:paraId="10EC7D30" w14:textId="77777777" w:rsidR="009B06D6" w:rsidRPr="009B06D6" w:rsidRDefault="009B06D6" w:rsidP="009B06D6">
                            <w:pPr>
                              <w:autoSpaceDE w:val="0"/>
                              <w:autoSpaceDN w:val="0"/>
                              <w:adjustRightInd w:val="0"/>
                              <w:spacing w:before="0"/>
                              <w:rPr>
                                <w:rFonts w:cstheme="minorHAnsi"/>
                                <w:b/>
                                <w:bCs/>
                                <w:color w:val="FFFFFF"/>
                                <w:sz w:val="42"/>
                                <w:szCs w:val="42"/>
                              </w:rPr>
                            </w:pPr>
                            <w:r w:rsidRPr="009B06D6">
                              <w:rPr>
                                <w:rFonts w:cstheme="minorHAnsi"/>
                                <w:b/>
                                <w:bCs/>
                                <w:color w:val="FFFFFF"/>
                                <w:sz w:val="42"/>
                                <w:szCs w:val="42"/>
                              </w:rPr>
                              <w:t>About Corra Foundation</w:t>
                            </w:r>
                          </w:p>
                          <w:p w14:paraId="5B8B51F5"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Corra Foundation exists to make a difference to the lives of people and communities. It works</w:t>
                            </w:r>
                          </w:p>
                          <w:p w14:paraId="0AD414B3"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with others to encourage positive change, opportunity, fairness and growth of aspirations which</w:t>
                            </w:r>
                            <w:r>
                              <w:rPr>
                                <w:rFonts w:cstheme="minorHAnsi"/>
                                <w:color w:val="FFFFFF"/>
                                <w:szCs w:val="24"/>
                              </w:rPr>
                              <w:t xml:space="preserve"> </w:t>
                            </w:r>
                            <w:r w:rsidRPr="009B06D6">
                              <w:rPr>
                                <w:rFonts w:cstheme="minorHAnsi"/>
                                <w:color w:val="FFFFFF"/>
                                <w:szCs w:val="24"/>
                              </w:rPr>
                              <w:t>improve quality of life. Corra wants to see a society in which people create positive change and</w:t>
                            </w:r>
                            <w:r>
                              <w:rPr>
                                <w:rFonts w:cstheme="minorHAnsi"/>
                                <w:color w:val="FFFFFF"/>
                                <w:szCs w:val="24"/>
                              </w:rPr>
                              <w:t xml:space="preserve"> </w:t>
                            </w:r>
                            <w:r w:rsidRPr="009B06D6">
                              <w:rPr>
                                <w:rFonts w:cstheme="minorHAnsi"/>
                                <w:color w:val="FFFFFF"/>
                                <w:szCs w:val="24"/>
                              </w:rPr>
                              <w:t>enjoy fulfilling lives.</w:t>
                            </w:r>
                          </w:p>
                          <w:p w14:paraId="052AD1B3" w14:textId="77777777" w:rsidR="009B06D6" w:rsidRPr="009B06D6" w:rsidRDefault="009B06D6" w:rsidP="009B06D6">
                            <w:pPr>
                              <w:autoSpaceDE w:val="0"/>
                              <w:autoSpaceDN w:val="0"/>
                              <w:adjustRightInd w:val="0"/>
                              <w:spacing w:before="0"/>
                              <w:rPr>
                                <w:rFonts w:cstheme="minorHAnsi"/>
                                <w:color w:val="FFFFFF"/>
                                <w:szCs w:val="24"/>
                              </w:rPr>
                            </w:pPr>
                          </w:p>
                          <w:p w14:paraId="56BB7C1E"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In 2020 Corra launched a ten-year strategy. It is long term because making a different on the big</w:t>
                            </w:r>
                            <w:r>
                              <w:rPr>
                                <w:rFonts w:cstheme="minorHAnsi"/>
                                <w:color w:val="FFFFFF"/>
                                <w:szCs w:val="24"/>
                              </w:rPr>
                              <w:t xml:space="preserve"> </w:t>
                            </w:r>
                            <w:r w:rsidRPr="009B06D6">
                              <w:rPr>
                                <w:rFonts w:cstheme="minorHAnsi"/>
                                <w:color w:val="FFFFFF"/>
                                <w:szCs w:val="24"/>
                              </w:rPr>
                              <w:t>challenges will take time. At its heart is the strong belief that when people find their voice, they</w:t>
                            </w:r>
                            <w:r>
                              <w:rPr>
                                <w:rFonts w:cstheme="minorHAnsi"/>
                                <w:color w:val="FFFFFF"/>
                                <w:szCs w:val="24"/>
                              </w:rPr>
                              <w:t xml:space="preserve"> </w:t>
                            </w:r>
                            <w:r w:rsidRPr="009B06D6">
                              <w:rPr>
                                <w:rFonts w:cstheme="minorHAnsi"/>
                                <w:color w:val="FFFFFF"/>
                                <w:szCs w:val="24"/>
                              </w:rPr>
                              <w:t>unlock the power to make change happen.</w:t>
                            </w:r>
                          </w:p>
                          <w:p w14:paraId="71957EA9" w14:textId="77777777" w:rsidR="009B06D6" w:rsidRPr="009B06D6" w:rsidRDefault="009B06D6" w:rsidP="009B06D6">
                            <w:pPr>
                              <w:autoSpaceDE w:val="0"/>
                              <w:autoSpaceDN w:val="0"/>
                              <w:adjustRightInd w:val="0"/>
                              <w:spacing w:before="0"/>
                              <w:rPr>
                                <w:rFonts w:cstheme="minorHAnsi"/>
                                <w:color w:val="FFFFFF"/>
                                <w:szCs w:val="24"/>
                              </w:rPr>
                            </w:pPr>
                          </w:p>
                          <w:p w14:paraId="0F290B97" w14:textId="77777777" w:rsidR="009B06D6" w:rsidRPr="009B06D6" w:rsidRDefault="009B06D6" w:rsidP="009B06D6">
                            <w:pPr>
                              <w:autoSpaceDE w:val="0"/>
                              <w:autoSpaceDN w:val="0"/>
                              <w:adjustRightInd w:val="0"/>
                              <w:spacing w:before="0"/>
                              <w:rPr>
                                <w:rFonts w:cstheme="minorHAnsi"/>
                                <w:b/>
                                <w:bCs/>
                                <w:color w:val="FFFFFF"/>
                                <w:sz w:val="40"/>
                                <w:szCs w:val="40"/>
                              </w:rPr>
                            </w:pPr>
                            <w:r w:rsidRPr="009B06D6">
                              <w:rPr>
                                <w:rFonts w:cstheme="minorHAnsi"/>
                                <w:b/>
                                <w:bCs/>
                                <w:color w:val="FFFFFF"/>
                                <w:sz w:val="40"/>
                                <w:szCs w:val="40"/>
                              </w:rPr>
                              <w:t>Our ways of working</w:t>
                            </w:r>
                          </w:p>
                          <w:p w14:paraId="34AE4C70"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At Corra we have a set of principles that we strive to put into practice across our roles as an</w:t>
                            </w:r>
                          </w:p>
                          <w:p w14:paraId="1DB74173"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employer, independent funder, charity and partner, as well as in our influencing activity.</w:t>
                            </w:r>
                          </w:p>
                          <w:p w14:paraId="1A56ADAC" w14:textId="77777777" w:rsidR="009B06D6" w:rsidRPr="009B06D6" w:rsidRDefault="009B06D6" w:rsidP="009B06D6">
                            <w:pPr>
                              <w:autoSpaceDE w:val="0"/>
                              <w:autoSpaceDN w:val="0"/>
                              <w:adjustRightInd w:val="0"/>
                              <w:spacing w:before="0"/>
                              <w:rPr>
                                <w:rFonts w:cstheme="minorHAnsi"/>
                                <w:color w:val="FFFFFF"/>
                                <w:szCs w:val="24"/>
                              </w:rPr>
                            </w:pPr>
                          </w:p>
                          <w:p w14:paraId="0A51719C" w14:textId="77777777" w:rsid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We will:</w:t>
                            </w:r>
                          </w:p>
                          <w:p w14:paraId="71802424" w14:textId="77777777" w:rsidR="009B06D6" w:rsidRPr="009B06D6" w:rsidRDefault="009B06D6" w:rsidP="009B06D6">
                            <w:pPr>
                              <w:autoSpaceDE w:val="0"/>
                              <w:autoSpaceDN w:val="0"/>
                              <w:adjustRightInd w:val="0"/>
                              <w:spacing w:before="0"/>
                              <w:rPr>
                                <w:rFonts w:cstheme="minorHAnsi"/>
                                <w:color w:val="FFFFFF"/>
                                <w:szCs w:val="24"/>
                              </w:rPr>
                            </w:pPr>
                          </w:p>
                          <w:p w14:paraId="5BF77B4D"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Listen and respond to people, communities and organisations and amplify voices that are</w:t>
                            </w:r>
                            <w:r>
                              <w:rPr>
                                <w:rFonts w:cstheme="minorHAnsi"/>
                                <w:color w:val="FFFFFF"/>
                                <w:szCs w:val="24"/>
                              </w:rPr>
                              <w:t xml:space="preserve"> </w:t>
                            </w:r>
                            <w:r w:rsidRPr="009B06D6">
                              <w:rPr>
                                <w:rFonts w:cstheme="minorHAnsi"/>
                                <w:color w:val="FFFFFF"/>
                                <w:szCs w:val="24"/>
                              </w:rPr>
                              <w:t>less well heard – their wisdom is at the heart of Corra’s approach.</w:t>
                            </w:r>
                          </w:p>
                          <w:p w14:paraId="40422D7D"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Build relationships, always working alongside others on the basis of shared power, mutual</w:t>
                            </w:r>
                            <w:r>
                              <w:rPr>
                                <w:rFonts w:cstheme="minorHAnsi"/>
                                <w:color w:val="FFFFFF"/>
                                <w:szCs w:val="24"/>
                              </w:rPr>
                              <w:t xml:space="preserve"> </w:t>
                            </w:r>
                            <w:r w:rsidRPr="009B06D6">
                              <w:rPr>
                                <w:rFonts w:cstheme="minorHAnsi"/>
                                <w:color w:val="FFFFFF"/>
                                <w:szCs w:val="24"/>
                              </w:rPr>
                              <w:t>trust and shared learning.</w:t>
                            </w:r>
                          </w:p>
                          <w:p w14:paraId="45D7D932"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Pursue diversity, equity and inclusion (DEI), trying to challenge structural discrimination and</w:t>
                            </w:r>
                            <w:r>
                              <w:rPr>
                                <w:rFonts w:cstheme="minorHAnsi"/>
                                <w:color w:val="FFFFFF"/>
                                <w:szCs w:val="24"/>
                              </w:rPr>
                              <w:t xml:space="preserve"> </w:t>
                            </w:r>
                            <w:r w:rsidRPr="009B06D6">
                              <w:rPr>
                                <w:rFonts w:cstheme="minorHAnsi"/>
                                <w:color w:val="FFFFFF"/>
                                <w:szCs w:val="24"/>
                              </w:rPr>
                              <w:t>contribute to radical shifts in the funding sector.</w:t>
                            </w:r>
                          </w:p>
                          <w:p w14:paraId="04B42344"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Be an open, trusting and flexible grant maker.</w:t>
                            </w:r>
                          </w:p>
                          <w:p w14:paraId="0DB9A1DA"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Ensure we contribute to tackling climate change, through our investments, operations and</w:t>
                            </w:r>
                            <w:r>
                              <w:rPr>
                                <w:rFonts w:cstheme="minorHAnsi"/>
                                <w:color w:val="FFFFFF"/>
                                <w:szCs w:val="24"/>
                              </w:rPr>
                              <w:t xml:space="preserve"> </w:t>
                            </w:r>
                            <w:r w:rsidRPr="009B06D6">
                              <w:rPr>
                                <w:rFonts w:cstheme="minorHAnsi"/>
                                <w:color w:val="FFFFFF"/>
                                <w:szCs w:val="24"/>
                              </w:rPr>
                              <w:t>grant making and encouraging others to take action alongside us.</w:t>
                            </w:r>
                          </w:p>
                          <w:p w14:paraId="2582D9E0" w14:textId="77777777" w:rsidR="009B06D6" w:rsidRP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Be bold, taking considered risks and supporting others to do the same.</w:t>
                            </w:r>
                          </w:p>
                          <w:p w14:paraId="27ED2A43" w14:textId="77777777" w:rsidR="009B06D6" w:rsidRPr="009B06D6" w:rsidRDefault="009B06D6" w:rsidP="009B06D6">
                            <w:pPr>
                              <w:autoSpaceDE w:val="0"/>
                              <w:autoSpaceDN w:val="0"/>
                              <w:adjustRightInd w:val="0"/>
                              <w:spacing w:before="0"/>
                              <w:rPr>
                                <w:rFonts w:cstheme="minorHAnsi"/>
                                <w:b/>
                                <w:bCs/>
                                <w:color w:val="FFFFFF"/>
                                <w:szCs w:val="24"/>
                              </w:rPr>
                            </w:pPr>
                          </w:p>
                          <w:p w14:paraId="507B158B" w14:textId="0082EBD9"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b/>
                                <w:bCs/>
                                <w:color w:val="FFFFFF"/>
                                <w:szCs w:val="24"/>
                              </w:rPr>
                              <w:t xml:space="preserve">Date of publication: </w:t>
                            </w:r>
                            <w:r w:rsidR="00143BA7">
                              <w:rPr>
                                <w:rFonts w:cstheme="minorHAnsi"/>
                                <w:b/>
                                <w:bCs/>
                                <w:color w:val="FFFFFF"/>
                                <w:szCs w:val="24"/>
                              </w:rPr>
                              <w:t>01 April 2026</w:t>
                            </w:r>
                          </w:p>
                          <w:p w14:paraId="1CF66118" w14:textId="77777777" w:rsidR="009B06D6" w:rsidRPr="009B06D6" w:rsidRDefault="009B06D6" w:rsidP="009B06D6">
                            <w:pPr>
                              <w:autoSpaceDE w:val="0"/>
                              <w:autoSpaceDN w:val="0"/>
                              <w:adjustRightInd w:val="0"/>
                              <w:spacing w:before="0"/>
                              <w:rPr>
                                <w:rFonts w:cstheme="minorHAnsi"/>
                                <w:color w:val="FFFFFF"/>
                                <w:szCs w:val="24"/>
                              </w:rPr>
                            </w:pPr>
                          </w:p>
                          <w:p w14:paraId="32F7A944"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Corra Foundation</w:t>
                            </w:r>
                          </w:p>
                          <w:p w14:paraId="62255D7C"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Office Suite 30 Pure Offices</w:t>
                            </w:r>
                          </w:p>
                          <w:p w14:paraId="4E803856"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4 Lochside Way</w:t>
                            </w:r>
                          </w:p>
                          <w:p w14:paraId="27FE105D"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Edinburgh EH12 9DT</w:t>
                            </w:r>
                          </w:p>
                          <w:p w14:paraId="58C68072" w14:textId="77777777"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color w:val="FFFFFF"/>
                                <w:szCs w:val="24"/>
                              </w:rPr>
                              <w:t xml:space="preserve">e: </w:t>
                            </w:r>
                            <w:proofErr w:type="spellStart"/>
                            <w:r w:rsidRPr="009B06D6">
                              <w:rPr>
                                <w:rFonts w:cstheme="minorHAnsi"/>
                                <w:b/>
                                <w:bCs/>
                                <w:color w:val="FFFFFF"/>
                                <w:szCs w:val="24"/>
                              </w:rPr>
                              <w:t>hello@corra.scot</w:t>
                            </w:r>
                            <w:proofErr w:type="spellEnd"/>
                          </w:p>
                          <w:p w14:paraId="523A8C40" w14:textId="77777777"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color w:val="FFFFFF"/>
                                <w:szCs w:val="24"/>
                              </w:rPr>
                              <w:t xml:space="preserve">t: </w:t>
                            </w:r>
                            <w:r w:rsidRPr="009B06D6">
                              <w:rPr>
                                <w:rFonts w:cstheme="minorHAnsi"/>
                                <w:b/>
                                <w:bCs/>
                                <w:color w:val="FFFFFF"/>
                                <w:szCs w:val="24"/>
                              </w:rPr>
                              <w:t>0131 444 4020</w:t>
                            </w:r>
                          </w:p>
                          <w:p w14:paraId="2B23503D" w14:textId="77777777"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color w:val="FFFFFF"/>
                                <w:szCs w:val="24"/>
                              </w:rPr>
                              <w:t xml:space="preserve">w: </w:t>
                            </w:r>
                            <w:r w:rsidRPr="009B06D6">
                              <w:rPr>
                                <w:rFonts w:cstheme="minorHAnsi"/>
                                <w:b/>
                                <w:bCs/>
                                <w:color w:val="FFFFFF"/>
                                <w:szCs w:val="24"/>
                              </w:rPr>
                              <w:t>www.corra.scot</w:t>
                            </w:r>
                          </w:p>
                          <w:p w14:paraId="04C9F799" w14:textId="77777777" w:rsidR="003E55E6" w:rsidRPr="00820B04" w:rsidRDefault="003E55E6" w:rsidP="00820B04">
                            <w:pPr>
                              <w:rPr>
                                <w:color w:val="FFFFFF" w:themeColor="background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01A72" id="Text Box 19" o:spid="_x0000_s1029" type="#_x0000_t202" style="position:absolute;margin-left:3.5pt;margin-top:6.45pt;width:466.25pt;height:53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" filled="f" stroked="f" strokeweight=".5pt">
                <v:textbox inset="0,0,0,0">
                  <w:txbxContent>
                    <w:p w14:paraId="10EC7D30" w14:textId="77777777" w:rsidR="009B06D6" w:rsidRPr="009B06D6" w:rsidRDefault="009B06D6" w:rsidP="009B06D6">
                      <w:pPr>
                        <w:autoSpaceDE w:val="0"/>
                        <w:autoSpaceDN w:val="0"/>
                        <w:adjustRightInd w:val="0"/>
                        <w:spacing w:before="0"/>
                        <w:rPr>
                          <w:rFonts w:cstheme="minorHAnsi"/>
                          <w:b/>
                          <w:bCs/>
                          <w:color w:val="FFFFFF"/>
                          <w:sz w:val="42"/>
                          <w:szCs w:val="42"/>
                        </w:rPr>
                      </w:pPr>
                      <w:r w:rsidRPr="009B06D6">
                        <w:rPr>
                          <w:rFonts w:cstheme="minorHAnsi"/>
                          <w:b/>
                          <w:bCs/>
                          <w:color w:val="FFFFFF"/>
                          <w:sz w:val="42"/>
                          <w:szCs w:val="42"/>
                        </w:rPr>
                        <w:t>About Corra Foundation</w:t>
                      </w:r>
                    </w:p>
                    <w:p w14:paraId="5B8B51F5"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Corra Foundation exists to make a difference to the lives of people and communities. It works</w:t>
                      </w:r>
                    </w:p>
                    <w:p w14:paraId="0AD414B3"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with others to encourage positive change, opportunity, fairness and growth of aspirations which</w:t>
                      </w:r>
                      <w:r>
                        <w:rPr>
                          <w:rFonts w:cstheme="minorHAnsi"/>
                          <w:color w:val="FFFFFF"/>
                          <w:szCs w:val="24"/>
                        </w:rPr>
                        <w:t xml:space="preserve"> </w:t>
                      </w:r>
                      <w:r w:rsidRPr="009B06D6">
                        <w:rPr>
                          <w:rFonts w:cstheme="minorHAnsi"/>
                          <w:color w:val="FFFFFF"/>
                          <w:szCs w:val="24"/>
                        </w:rPr>
                        <w:t>improve quality of life. Corra wants to see a society in which people create positive change and</w:t>
                      </w:r>
                      <w:r>
                        <w:rPr>
                          <w:rFonts w:cstheme="minorHAnsi"/>
                          <w:color w:val="FFFFFF"/>
                          <w:szCs w:val="24"/>
                        </w:rPr>
                        <w:t xml:space="preserve"> </w:t>
                      </w:r>
                      <w:r w:rsidRPr="009B06D6">
                        <w:rPr>
                          <w:rFonts w:cstheme="minorHAnsi"/>
                          <w:color w:val="FFFFFF"/>
                          <w:szCs w:val="24"/>
                        </w:rPr>
                        <w:t>enjoy fulfilling lives.</w:t>
                      </w:r>
                    </w:p>
                    <w:p w14:paraId="052AD1B3" w14:textId="77777777" w:rsidR="009B06D6" w:rsidRPr="009B06D6" w:rsidRDefault="009B06D6" w:rsidP="009B06D6">
                      <w:pPr>
                        <w:autoSpaceDE w:val="0"/>
                        <w:autoSpaceDN w:val="0"/>
                        <w:adjustRightInd w:val="0"/>
                        <w:spacing w:before="0"/>
                        <w:rPr>
                          <w:rFonts w:cstheme="minorHAnsi"/>
                          <w:color w:val="FFFFFF"/>
                          <w:szCs w:val="24"/>
                        </w:rPr>
                      </w:pPr>
                    </w:p>
                    <w:p w14:paraId="56BB7C1E"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In 2020 Corra launched a ten-year strategy. It is long term because making a different on the big</w:t>
                      </w:r>
                      <w:r>
                        <w:rPr>
                          <w:rFonts w:cstheme="minorHAnsi"/>
                          <w:color w:val="FFFFFF"/>
                          <w:szCs w:val="24"/>
                        </w:rPr>
                        <w:t xml:space="preserve"> </w:t>
                      </w:r>
                      <w:r w:rsidRPr="009B06D6">
                        <w:rPr>
                          <w:rFonts w:cstheme="minorHAnsi"/>
                          <w:color w:val="FFFFFF"/>
                          <w:szCs w:val="24"/>
                        </w:rPr>
                        <w:t>challenges will take time. At its heart is the strong belief that when people find their voice, they</w:t>
                      </w:r>
                      <w:r>
                        <w:rPr>
                          <w:rFonts w:cstheme="minorHAnsi"/>
                          <w:color w:val="FFFFFF"/>
                          <w:szCs w:val="24"/>
                        </w:rPr>
                        <w:t xml:space="preserve"> </w:t>
                      </w:r>
                      <w:r w:rsidRPr="009B06D6">
                        <w:rPr>
                          <w:rFonts w:cstheme="minorHAnsi"/>
                          <w:color w:val="FFFFFF"/>
                          <w:szCs w:val="24"/>
                        </w:rPr>
                        <w:t>unlock the power to make change happen.</w:t>
                      </w:r>
                    </w:p>
                    <w:p w14:paraId="71957EA9" w14:textId="77777777" w:rsidR="009B06D6" w:rsidRPr="009B06D6" w:rsidRDefault="009B06D6" w:rsidP="009B06D6">
                      <w:pPr>
                        <w:autoSpaceDE w:val="0"/>
                        <w:autoSpaceDN w:val="0"/>
                        <w:adjustRightInd w:val="0"/>
                        <w:spacing w:before="0"/>
                        <w:rPr>
                          <w:rFonts w:cstheme="minorHAnsi"/>
                          <w:color w:val="FFFFFF"/>
                          <w:szCs w:val="24"/>
                        </w:rPr>
                      </w:pPr>
                    </w:p>
                    <w:p w14:paraId="0F290B97" w14:textId="77777777" w:rsidR="009B06D6" w:rsidRPr="009B06D6" w:rsidRDefault="009B06D6" w:rsidP="009B06D6">
                      <w:pPr>
                        <w:autoSpaceDE w:val="0"/>
                        <w:autoSpaceDN w:val="0"/>
                        <w:adjustRightInd w:val="0"/>
                        <w:spacing w:before="0"/>
                        <w:rPr>
                          <w:rFonts w:cstheme="minorHAnsi"/>
                          <w:b/>
                          <w:bCs/>
                          <w:color w:val="FFFFFF"/>
                          <w:sz w:val="40"/>
                          <w:szCs w:val="40"/>
                        </w:rPr>
                      </w:pPr>
                      <w:r w:rsidRPr="009B06D6">
                        <w:rPr>
                          <w:rFonts w:cstheme="minorHAnsi"/>
                          <w:b/>
                          <w:bCs/>
                          <w:color w:val="FFFFFF"/>
                          <w:sz w:val="40"/>
                          <w:szCs w:val="40"/>
                        </w:rPr>
                        <w:t>Our ways of working</w:t>
                      </w:r>
                    </w:p>
                    <w:p w14:paraId="34AE4C70"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At Corra we have a set of principles that we strive to put into practice across our roles as an</w:t>
                      </w:r>
                    </w:p>
                    <w:p w14:paraId="1DB74173"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employer, independent funder, charity and partner, as well as in our influencing activity.</w:t>
                      </w:r>
                    </w:p>
                    <w:p w14:paraId="1A56ADAC" w14:textId="77777777" w:rsidR="009B06D6" w:rsidRPr="009B06D6" w:rsidRDefault="009B06D6" w:rsidP="009B06D6">
                      <w:pPr>
                        <w:autoSpaceDE w:val="0"/>
                        <w:autoSpaceDN w:val="0"/>
                        <w:adjustRightInd w:val="0"/>
                        <w:spacing w:before="0"/>
                        <w:rPr>
                          <w:rFonts w:cstheme="minorHAnsi"/>
                          <w:color w:val="FFFFFF"/>
                          <w:szCs w:val="24"/>
                        </w:rPr>
                      </w:pPr>
                    </w:p>
                    <w:p w14:paraId="0A51719C" w14:textId="77777777" w:rsid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We will:</w:t>
                      </w:r>
                    </w:p>
                    <w:p w14:paraId="71802424" w14:textId="77777777" w:rsidR="009B06D6" w:rsidRPr="009B06D6" w:rsidRDefault="009B06D6" w:rsidP="009B06D6">
                      <w:pPr>
                        <w:autoSpaceDE w:val="0"/>
                        <w:autoSpaceDN w:val="0"/>
                        <w:adjustRightInd w:val="0"/>
                        <w:spacing w:before="0"/>
                        <w:rPr>
                          <w:rFonts w:cstheme="minorHAnsi"/>
                          <w:color w:val="FFFFFF"/>
                          <w:szCs w:val="24"/>
                        </w:rPr>
                      </w:pPr>
                    </w:p>
                    <w:p w14:paraId="5BF77B4D"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Listen and respond to people, communities and organisations and amplify voices that are</w:t>
                      </w:r>
                      <w:r>
                        <w:rPr>
                          <w:rFonts w:cstheme="minorHAnsi"/>
                          <w:color w:val="FFFFFF"/>
                          <w:szCs w:val="24"/>
                        </w:rPr>
                        <w:t xml:space="preserve"> </w:t>
                      </w:r>
                      <w:r w:rsidRPr="009B06D6">
                        <w:rPr>
                          <w:rFonts w:cstheme="minorHAnsi"/>
                          <w:color w:val="FFFFFF"/>
                          <w:szCs w:val="24"/>
                        </w:rPr>
                        <w:t>less well heard – their wisdom is at the heart of Corra’s approach.</w:t>
                      </w:r>
                    </w:p>
                    <w:p w14:paraId="40422D7D"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Build relationships, always working alongside others on the basis of shared power, mutual</w:t>
                      </w:r>
                      <w:r>
                        <w:rPr>
                          <w:rFonts w:cstheme="minorHAnsi"/>
                          <w:color w:val="FFFFFF"/>
                          <w:szCs w:val="24"/>
                        </w:rPr>
                        <w:t xml:space="preserve"> </w:t>
                      </w:r>
                      <w:r w:rsidRPr="009B06D6">
                        <w:rPr>
                          <w:rFonts w:cstheme="minorHAnsi"/>
                          <w:color w:val="FFFFFF"/>
                          <w:szCs w:val="24"/>
                        </w:rPr>
                        <w:t>trust and shared learning.</w:t>
                      </w:r>
                    </w:p>
                    <w:p w14:paraId="45D7D932"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Pursue diversity, equity and inclusion (DEI), trying to challenge structural discrimination and</w:t>
                      </w:r>
                      <w:r>
                        <w:rPr>
                          <w:rFonts w:cstheme="minorHAnsi"/>
                          <w:color w:val="FFFFFF"/>
                          <w:szCs w:val="24"/>
                        </w:rPr>
                        <w:t xml:space="preserve"> </w:t>
                      </w:r>
                      <w:r w:rsidRPr="009B06D6">
                        <w:rPr>
                          <w:rFonts w:cstheme="minorHAnsi"/>
                          <w:color w:val="FFFFFF"/>
                          <w:szCs w:val="24"/>
                        </w:rPr>
                        <w:t>contribute to radical shifts in the funding sector.</w:t>
                      </w:r>
                    </w:p>
                    <w:p w14:paraId="04B42344"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Be an open, trusting and flexible grant maker.</w:t>
                      </w:r>
                    </w:p>
                    <w:p w14:paraId="0DB9A1DA" w14:textId="77777777" w:rsid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Ensure we contribute to tackling climate change, through our investments, operations and</w:t>
                      </w:r>
                      <w:r>
                        <w:rPr>
                          <w:rFonts w:cstheme="minorHAnsi"/>
                          <w:color w:val="FFFFFF"/>
                          <w:szCs w:val="24"/>
                        </w:rPr>
                        <w:t xml:space="preserve"> </w:t>
                      </w:r>
                      <w:r w:rsidRPr="009B06D6">
                        <w:rPr>
                          <w:rFonts w:cstheme="minorHAnsi"/>
                          <w:color w:val="FFFFFF"/>
                          <w:szCs w:val="24"/>
                        </w:rPr>
                        <w:t>grant making and encouraging others to take action alongside us.</w:t>
                      </w:r>
                    </w:p>
                    <w:p w14:paraId="2582D9E0" w14:textId="77777777" w:rsidR="009B06D6" w:rsidRPr="009B06D6" w:rsidRDefault="009B06D6" w:rsidP="009B06D6">
                      <w:pPr>
                        <w:pStyle w:val="ListParagraph"/>
                        <w:numPr>
                          <w:ilvl w:val="0"/>
                          <w:numId w:val="8"/>
                        </w:numPr>
                        <w:autoSpaceDE w:val="0"/>
                        <w:autoSpaceDN w:val="0"/>
                        <w:adjustRightInd w:val="0"/>
                        <w:spacing w:before="0"/>
                        <w:rPr>
                          <w:rFonts w:cstheme="minorHAnsi"/>
                          <w:color w:val="FFFFFF"/>
                          <w:szCs w:val="24"/>
                        </w:rPr>
                      </w:pPr>
                      <w:r w:rsidRPr="009B06D6">
                        <w:rPr>
                          <w:rFonts w:cstheme="minorHAnsi"/>
                          <w:color w:val="FFFFFF"/>
                          <w:szCs w:val="24"/>
                        </w:rPr>
                        <w:t>Be bold, taking considered risks and supporting others to do the same.</w:t>
                      </w:r>
                    </w:p>
                    <w:p w14:paraId="27ED2A43" w14:textId="77777777" w:rsidR="009B06D6" w:rsidRPr="009B06D6" w:rsidRDefault="009B06D6" w:rsidP="009B06D6">
                      <w:pPr>
                        <w:autoSpaceDE w:val="0"/>
                        <w:autoSpaceDN w:val="0"/>
                        <w:adjustRightInd w:val="0"/>
                        <w:spacing w:before="0"/>
                        <w:rPr>
                          <w:rFonts w:cstheme="minorHAnsi"/>
                          <w:b/>
                          <w:bCs/>
                          <w:color w:val="FFFFFF"/>
                          <w:szCs w:val="24"/>
                        </w:rPr>
                      </w:pPr>
                    </w:p>
                    <w:p w14:paraId="507B158B" w14:textId="0082EBD9"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b/>
                          <w:bCs/>
                          <w:color w:val="FFFFFF"/>
                          <w:szCs w:val="24"/>
                        </w:rPr>
                        <w:t xml:space="preserve">Date of publication: </w:t>
                      </w:r>
                      <w:r w:rsidR="00143BA7">
                        <w:rPr>
                          <w:rFonts w:cstheme="minorHAnsi"/>
                          <w:b/>
                          <w:bCs/>
                          <w:color w:val="FFFFFF"/>
                          <w:szCs w:val="24"/>
                        </w:rPr>
                        <w:t>01 April 2026</w:t>
                      </w:r>
                    </w:p>
                    <w:p w14:paraId="1CF66118" w14:textId="77777777" w:rsidR="009B06D6" w:rsidRPr="009B06D6" w:rsidRDefault="009B06D6" w:rsidP="009B06D6">
                      <w:pPr>
                        <w:autoSpaceDE w:val="0"/>
                        <w:autoSpaceDN w:val="0"/>
                        <w:adjustRightInd w:val="0"/>
                        <w:spacing w:before="0"/>
                        <w:rPr>
                          <w:rFonts w:cstheme="minorHAnsi"/>
                          <w:color w:val="FFFFFF"/>
                          <w:szCs w:val="24"/>
                        </w:rPr>
                      </w:pPr>
                    </w:p>
                    <w:p w14:paraId="32F7A944"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Corra Foundation</w:t>
                      </w:r>
                    </w:p>
                    <w:p w14:paraId="62255D7C"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Office Suite 30 Pure Offices</w:t>
                      </w:r>
                    </w:p>
                    <w:p w14:paraId="4E803856"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4 Lochside Way</w:t>
                      </w:r>
                    </w:p>
                    <w:p w14:paraId="27FE105D" w14:textId="77777777" w:rsidR="009B06D6" w:rsidRPr="009B06D6" w:rsidRDefault="009B06D6" w:rsidP="009B06D6">
                      <w:pPr>
                        <w:autoSpaceDE w:val="0"/>
                        <w:autoSpaceDN w:val="0"/>
                        <w:adjustRightInd w:val="0"/>
                        <w:spacing w:before="0"/>
                        <w:rPr>
                          <w:rFonts w:cstheme="minorHAnsi"/>
                          <w:color w:val="FFFFFF"/>
                          <w:szCs w:val="24"/>
                        </w:rPr>
                      </w:pPr>
                      <w:r w:rsidRPr="009B06D6">
                        <w:rPr>
                          <w:rFonts w:cstheme="minorHAnsi"/>
                          <w:color w:val="FFFFFF"/>
                          <w:szCs w:val="24"/>
                        </w:rPr>
                        <w:t>Edinburgh EH12 9DT</w:t>
                      </w:r>
                    </w:p>
                    <w:p w14:paraId="58C68072" w14:textId="77777777"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color w:val="FFFFFF"/>
                          <w:szCs w:val="24"/>
                        </w:rPr>
                        <w:t xml:space="preserve">e: </w:t>
                      </w:r>
                      <w:proofErr w:type="spellStart"/>
                      <w:r w:rsidRPr="009B06D6">
                        <w:rPr>
                          <w:rFonts w:cstheme="minorHAnsi"/>
                          <w:b/>
                          <w:bCs/>
                          <w:color w:val="FFFFFF"/>
                          <w:szCs w:val="24"/>
                        </w:rPr>
                        <w:t>hello@corra.scot</w:t>
                      </w:r>
                      <w:proofErr w:type="spellEnd"/>
                    </w:p>
                    <w:p w14:paraId="523A8C40" w14:textId="77777777"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color w:val="FFFFFF"/>
                          <w:szCs w:val="24"/>
                        </w:rPr>
                        <w:t xml:space="preserve">t: </w:t>
                      </w:r>
                      <w:r w:rsidRPr="009B06D6">
                        <w:rPr>
                          <w:rFonts w:cstheme="minorHAnsi"/>
                          <w:b/>
                          <w:bCs/>
                          <w:color w:val="FFFFFF"/>
                          <w:szCs w:val="24"/>
                        </w:rPr>
                        <w:t>0131 444 4020</w:t>
                      </w:r>
                    </w:p>
                    <w:p w14:paraId="2B23503D" w14:textId="77777777" w:rsidR="009B06D6" w:rsidRPr="009B06D6" w:rsidRDefault="009B06D6" w:rsidP="009B06D6">
                      <w:pPr>
                        <w:autoSpaceDE w:val="0"/>
                        <w:autoSpaceDN w:val="0"/>
                        <w:adjustRightInd w:val="0"/>
                        <w:spacing w:before="0"/>
                        <w:rPr>
                          <w:rFonts w:cstheme="minorHAnsi"/>
                          <w:b/>
                          <w:bCs/>
                          <w:color w:val="FFFFFF"/>
                          <w:szCs w:val="24"/>
                        </w:rPr>
                      </w:pPr>
                      <w:r w:rsidRPr="009B06D6">
                        <w:rPr>
                          <w:rFonts w:cstheme="minorHAnsi"/>
                          <w:color w:val="FFFFFF"/>
                          <w:szCs w:val="24"/>
                        </w:rPr>
                        <w:t xml:space="preserve">w: </w:t>
                      </w:r>
                      <w:r w:rsidRPr="009B06D6">
                        <w:rPr>
                          <w:rFonts w:cstheme="minorHAnsi"/>
                          <w:b/>
                          <w:bCs/>
                          <w:color w:val="FFFFFF"/>
                          <w:szCs w:val="24"/>
                        </w:rPr>
                        <w:t>www.corra.scot</w:t>
                      </w:r>
                    </w:p>
                    <w:p w14:paraId="04C9F799" w14:textId="77777777" w:rsidR="003E55E6" w:rsidRPr="00820B04" w:rsidRDefault="003E55E6" w:rsidP="00820B04">
                      <w:pPr>
                        <w:rPr>
                          <w:color w:val="FFFFFF" w:themeColor="background1"/>
                        </w:rPr>
                      </w:pPr>
                    </w:p>
                  </w:txbxContent>
                </v:textbox>
              </v:shape>
            </w:pict>
          </mc:Fallback>
        </mc:AlternateContent>
      </w:r>
      <w:r>
        <w:rPr>
          <w:noProof/>
          <w:szCs w:val="24"/>
        </w:rPr>
        <mc:AlternateContent>
          <mc:Choice Requires="wpg">
            <w:drawing>
              <wp:anchor distT="0" distB="0" distL="114300" distR="114300" simplePos="0" relativeHeight="251663360" behindDoc="0" locked="0" layoutInCell="1" allowOverlap="1" wp14:anchorId="7AED3850" wp14:editId="79965796">
                <wp:simplePos x="0" y="0"/>
                <wp:positionH relativeFrom="column">
                  <wp:posOffset>-712595</wp:posOffset>
                </wp:positionH>
                <wp:positionV relativeFrom="paragraph">
                  <wp:posOffset>-765060</wp:posOffset>
                </wp:positionV>
                <wp:extent cx="7661275" cy="10768746"/>
                <wp:effectExtent l="0" t="0" r="0" b="1270"/>
                <wp:wrapNone/>
                <wp:docPr id="595805312" name="Group 17"/>
                <wp:cNvGraphicFramePr/>
                <a:graphic xmlns:a="http://schemas.openxmlformats.org/drawingml/2006/main">
                  <a:graphicData uri="http://schemas.microsoft.com/office/word/2010/wordprocessingGroup">
                    <wpg:wgp>
                      <wpg:cNvGrpSpPr/>
                      <wpg:grpSpPr>
                        <a:xfrm>
                          <a:off x="0" y="0"/>
                          <a:ext cx="7661275" cy="10768746"/>
                          <a:chOff x="0" y="0"/>
                          <a:chExt cx="7661275" cy="10768746"/>
                        </a:xfrm>
                      </wpg:grpSpPr>
                      <wps:wsp>
                        <wps:cNvPr id="442489685" name="Rectangle 3"/>
                        <wps:cNvSpPr/>
                        <wps:spPr>
                          <a:xfrm>
                            <a:off x="0" y="0"/>
                            <a:ext cx="7661275" cy="10717967"/>
                          </a:xfrm>
                          <a:prstGeom prst="rect">
                            <a:avLst/>
                          </a:prstGeom>
                          <a:solidFill>
                            <a:srgbClr val="625A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43455909" name="Picture 16"/>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7899816"/>
                            <a:ext cx="7552690" cy="286893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17" style="position:absolute;margin-left:-56.1pt;margin-top:-60.25pt;width:603.25pt;height:847.95pt;z-index:251663360" coordsize="76612,107687" o:spid="_x0000_s1026" w14:anchorId="74C47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">
                <v:rect id="Rectangle 3" style="position:absolute;width:76612;height:107179;visibility:visible;mso-wrap-style:square;v-text-anchor:middle" o:spid="_x0000_s1027" fillcolor="#625a9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6" style="position:absolute;top:78998;width:75526;height:2868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">
                  <v:imagedata o:title="" r:id="rId16"/>
                </v:shape>
              </v:group>
            </w:pict>
          </mc:Fallback>
        </mc:AlternateContent>
      </w:r>
    </w:p>
    <w:sectPr w:rsidR="00083B2E" w:rsidRPr="001A65DE" w:rsidSect="003020B1">
      <w:headerReference w:type="default" r:id="rId17"/>
      <w:footerReference w:type="default" r:id="rId18"/>
      <w:headerReference w:type="first" r:id="rId19"/>
      <w:footerReference w:type="first" r:id="rId20"/>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96A00" w14:textId="77777777" w:rsidR="00CA48B9" w:rsidRDefault="00CA48B9" w:rsidP="006F6AB0">
      <w:r>
        <w:separator/>
      </w:r>
    </w:p>
  </w:endnote>
  <w:endnote w:type="continuationSeparator" w:id="0">
    <w:p w14:paraId="7C42AA16" w14:textId="77777777" w:rsidR="00CA48B9" w:rsidRDefault="00CA48B9" w:rsidP="006F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90347"/>
      <w:docPartObj>
        <w:docPartGallery w:val="Page Numbers (Bottom of Page)"/>
        <w:docPartUnique/>
      </w:docPartObj>
    </w:sdtPr>
    <w:sdtContent>
      <w:p w14:paraId="7E3D45F4" w14:textId="77777777" w:rsidR="00F03BFA" w:rsidRDefault="00F03BFA">
        <w:pPr>
          <w:pStyle w:val="Footer"/>
          <w:jc w:val="right"/>
        </w:pPr>
        <w:r w:rsidRPr="00912918">
          <w:rPr>
            <w:szCs w:val="24"/>
          </w:rPr>
          <w:t xml:space="preserve">Page | </w:t>
        </w:r>
        <w:r w:rsidRPr="00912918">
          <w:rPr>
            <w:szCs w:val="24"/>
          </w:rPr>
          <w:fldChar w:fldCharType="begin"/>
        </w:r>
        <w:r w:rsidRPr="00912918">
          <w:rPr>
            <w:szCs w:val="24"/>
          </w:rPr>
          <w:instrText xml:space="preserve"> PAGE   \* MERGEFORMAT </w:instrText>
        </w:r>
        <w:r w:rsidRPr="00912918">
          <w:rPr>
            <w:szCs w:val="24"/>
          </w:rPr>
          <w:fldChar w:fldCharType="separate"/>
        </w:r>
        <w:r w:rsidRPr="00912918">
          <w:rPr>
            <w:noProof/>
            <w:szCs w:val="24"/>
          </w:rPr>
          <w:t>2</w:t>
        </w:r>
        <w:r w:rsidRPr="00912918">
          <w:rPr>
            <w:noProof/>
            <w:szCs w:val="24"/>
          </w:rPr>
          <w:fldChar w:fldCharType="end"/>
        </w:r>
        <w:r>
          <w:t xml:space="preserve"> </w:t>
        </w:r>
      </w:p>
    </w:sdtContent>
  </w:sdt>
  <w:p w14:paraId="0FB19243" w14:textId="77777777" w:rsidR="006F6AB0" w:rsidRDefault="006F6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889306465"/>
      <w:docPartObj>
        <w:docPartGallery w:val="Page Numbers (Bottom of Page)"/>
        <w:docPartUnique/>
      </w:docPartObj>
    </w:sdtPr>
    <w:sdtContent>
      <w:p w14:paraId="6403E4CD" w14:textId="77777777" w:rsidR="00083B2E" w:rsidRPr="00C213B3" w:rsidRDefault="00083B2E">
        <w:pPr>
          <w:pStyle w:val="Footer"/>
          <w:jc w:val="right"/>
          <w:rPr>
            <w:szCs w:val="24"/>
          </w:rPr>
        </w:pPr>
        <w:r w:rsidRPr="00C213B3">
          <w:rPr>
            <w:szCs w:val="24"/>
          </w:rPr>
          <w:t xml:space="preserve">Page | </w:t>
        </w:r>
        <w:r w:rsidRPr="00C213B3">
          <w:rPr>
            <w:szCs w:val="24"/>
          </w:rPr>
          <w:fldChar w:fldCharType="begin"/>
        </w:r>
        <w:r w:rsidRPr="00C213B3">
          <w:rPr>
            <w:szCs w:val="24"/>
          </w:rPr>
          <w:instrText xml:space="preserve"> PAGE   \* MERGEFORMAT </w:instrText>
        </w:r>
        <w:r w:rsidRPr="00C213B3">
          <w:rPr>
            <w:szCs w:val="24"/>
          </w:rPr>
          <w:fldChar w:fldCharType="separate"/>
        </w:r>
        <w:r w:rsidRPr="00C213B3">
          <w:rPr>
            <w:noProof/>
            <w:szCs w:val="24"/>
          </w:rPr>
          <w:t>2</w:t>
        </w:r>
        <w:r w:rsidRPr="00C213B3">
          <w:rPr>
            <w:noProof/>
            <w:szCs w:val="24"/>
          </w:rPr>
          <w:fldChar w:fldCharType="end"/>
        </w:r>
        <w:r w:rsidRPr="00C213B3">
          <w:rPr>
            <w:szCs w:val="24"/>
          </w:rPr>
          <w:t xml:space="preserve"> </w:t>
        </w:r>
      </w:p>
    </w:sdtContent>
  </w:sdt>
  <w:p w14:paraId="046D7933" w14:textId="77777777" w:rsidR="00083B2E" w:rsidRDefault="00083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50517" w14:textId="77777777" w:rsidR="00CA48B9" w:rsidRDefault="00CA48B9" w:rsidP="006F6AB0">
      <w:r>
        <w:separator/>
      </w:r>
    </w:p>
  </w:footnote>
  <w:footnote w:type="continuationSeparator" w:id="0">
    <w:p w14:paraId="6088FB08" w14:textId="77777777" w:rsidR="00CA48B9" w:rsidRDefault="00CA48B9" w:rsidP="006F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8D72" w14:textId="77777777" w:rsidR="00C05A08" w:rsidRDefault="00C05A08" w:rsidP="00C05A0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EE15" w14:textId="77777777" w:rsidR="00B91698" w:rsidRDefault="00B91698" w:rsidP="00C05A08">
    <w:pPr>
      <w:pStyle w:val="Header"/>
      <w:jc w:val="right"/>
    </w:pPr>
  </w:p>
  <w:p w14:paraId="30636489" w14:textId="77777777" w:rsidR="00C05A08" w:rsidRDefault="00C05A08" w:rsidP="00C05A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CF9"/>
    <w:multiLevelType w:val="hybridMultilevel"/>
    <w:tmpl w:val="1E6089E4"/>
    <w:lvl w:ilvl="0" w:tplc="6818CB1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F5E9E"/>
    <w:multiLevelType w:val="hybridMultilevel"/>
    <w:tmpl w:val="93A818D2"/>
    <w:lvl w:ilvl="0" w:tplc="F8E28FF0">
      <w:numFmt w:val="bullet"/>
      <w:lvlText w:val="•"/>
      <w:lvlJc w:val="left"/>
      <w:pPr>
        <w:ind w:left="1440" w:hanging="72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31E1492F"/>
    <w:multiLevelType w:val="hybridMultilevel"/>
    <w:tmpl w:val="B2B0B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591948"/>
    <w:multiLevelType w:val="hybridMultilevel"/>
    <w:tmpl w:val="5BE0170E"/>
    <w:lvl w:ilvl="0" w:tplc="F8E28FF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734C96"/>
    <w:multiLevelType w:val="hybridMultilevel"/>
    <w:tmpl w:val="A63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A56DAD"/>
    <w:multiLevelType w:val="hybridMultilevel"/>
    <w:tmpl w:val="09D0D862"/>
    <w:lvl w:ilvl="0" w:tplc="EE7A4E02">
      <w:numFmt w:val="bullet"/>
      <w:lvlText w:val="•"/>
      <w:lvlJc w:val="left"/>
      <w:pPr>
        <w:ind w:left="975" w:hanging="615"/>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4A675D"/>
    <w:multiLevelType w:val="hybridMultilevel"/>
    <w:tmpl w:val="5DCA8FEA"/>
    <w:lvl w:ilvl="0" w:tplc="F8E28FF0">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8B82005"/>
    <w:multiLevelType w:val="hybridMultilevel"/>
    <w:tmpl w:val="0C009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6640D8"/>
    <w:multiLevelType w:val="hybridMultilevel"/>
    <w:tmpl w:val="CB38BADE"/>
    <w:lvl w:ilvl="0" w:tplc="F8E28FF0">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7013276"/>
    <w:multiLevelType w:val="hybridMultilevel"/>
    <w:tmpl w:val="41AA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874925"/>
    <w:multiLevelType w:val="hybridMultilevel"/>
    <w:tmpl w:val="BD142DE6"/>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40740645">
    <w:abstractNumId w:val="2"/>
  </w:num>
  <w:num w:numId="2" w16cid:durableId="1990286885">
    <w:abstractNumId w:val="3"/>
  </w:num>
  <w:num w:numId="3" w16cid:durableId="2109421804">
    <w:abstractNumId w:val="8"/>
  </w:num>
  <w:num w:numId="4" w16cid:durableId="525992284">
    <w:abstractNumId w:val="6"/>
  </w:num>
  <w:num w:numId="5" w16cid:durableId="1491405869">
    <w:abstractNumId w:val="10"/>
  </w:num>
  <w:num w:numId="6" w16cid:durableId="332493546">
    <w:abstractNumId w:val="1"/>
  </w:num>
  <w:num w:numId="7" w16cid:durableId="2107386684">
    <w:abstractNumId w:val="7"/>
  </w:num>
  <w:num w:numId="8" w16cid:durableId="377244326">
    <w:abstractNumId w:val="9"/>
  </w:num>
  <w:num w:numId="9" w16cid:durableId="2079205031">
    <w:abstractNumId w:val="0"/>
  </w:num>
  <w:num w:numId="10" w16cid:durableId="1817453079">
    <w:abstractNumId w:val="5"/>
  </w:num>
  <w:num w:numId="11" w16cid:durableId="562834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A8"/>
    <w:rsid w:val="00016C7A"/>
    <w:rsid w:val="00057FBC"/>
    <w:rsid w:val="00083B2E"/>
    <w:rsid w:val="00125933"/>
    <w:rsid w:val="00132C46"/>
    <w:rsid w:val="00143BA7"/>
    <w:rsid w:val="00152908"/>
    <w:rsid w:val="001934A6"/>
    <w:rsid w:val="001A65DE"/>
    <w:rsid w:val="00266467"/>
    <w:rsid w:val="002761AB"/>
    <w:rsid w:val="0027762A"/>
    <w:rsid w:val="00294886"/>
    <w:rsid w:val="003020B1"/>
    <w:rsid w:val="003A1840"/>
    <w:rsid w:val="003E407D"/>
    <w:rsid w:val="003E55E6"/>
    <w:rsid w:val="004337B3"/>
    <w:rsid w:val="004C3B3B"/>
    <w:rsid w:val="0050523C"/>
    <w:rsid w:val="005202B2"/>
    <w:rsid w:val="005205C3"/>
    <w:rsid w:val="00522001"/>
    <w:rsid w:val="00536789"/>
    <w:rsid w:val="00543899"/>
    <w:rsid w:val="00617A56"/>
    <w:rsid w:val="006612A2"/>
    <w:rsid w:val="00671BF9"/>
    <w:rsid w:val="006929F4"/>
    <w:rsid w:val="006F6AB0"/>
    <w:rsid w:val="006F7CD3"/>
    <w:rsid w:val="007F783A"/>
    <w:rsid w:val="00820B04"/>
    <w:rsid w:val="008714FA"/>
    <w:rsid w:val="008B366B"/>
    <w:rsid w:val="008C566E"/>
    <w:rsid w:val="008E097B"/>
    <w:rsid w:val="00912918"/>
    <w:rsid w:val="009476FE"/>
    <w:rsid w:val="0095407C"/>
    <w:rsid w:val="009B06D6"/>
    <w:rsid w:val="009C6ABF"/>
    <w:rsid w:val="00A043AE"/>
    <w:rsid w:val="00A92340"/>
    <w:rsid w:val="00A95D42"/>
    <w:rsid w:val="00AF75D1"/>
    <w:rsid w:val="00B050D7"/>
    <w:rsid w:val="00B53034"/>
    <w:rsid w:val="00B66670"/>
    <w:rsid w:val="00B91698"/>
    <w:rsid w:val="00B975A6"/>
    <w:rsid w:val="00BA01E0"/>
    <w:rsid w:val="00BA4E1B"/>
    <w:rsid w:val="00BD662A"/>
    <w:rsid w:val="00C05A08"/>
    <w:rsid w:val="00C0779F"/>
    <w:rsid w:val="00C213B3"/>
    <w:rsid w:val="00C3249B"/>
    <w:rsid w:val="00C45B5C"/>
    <w:rsid w:val="00C559AF"/>
    <w:rsid w:val="00CA48B9"/>
    <w:rsid w:val="00CB3DA8"/>
    <w:rsid w:val="00CB6E88"/>
    <w:rsid w:val="00CE6D6C"/>
    <w:rsid w:val="00D57AC0"/>
    <w:rsid w:val="00D874C0"/>
    <w:rsid w:val="00D94716"/>
    <w:rsid w:val="00DC4E20"/>
    <w:rsid w:val="00E15EA3"/>
    <w:rsid w:val="00E401EE"/>
    <w:rsid w:val="00E674DD"/>
    <w:rsid w:val="00E67638"/>
    <w:rsid w:val="00F03BFA"/>
    <w:rsid w:val="00F045AD"/>
    <w:rsid w:val="00F61640"/>
    <w:rsid w:val="00F62149"/>
    <w:rsid w:val="00F65525"/>
    <w:rsid w:val="00FB00FC"/>
    <w:rsid w:val="26A93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0315E"/>
  <w15:chartTrackingRefBased/>
  <w15:docId w15:val="{95049C0B-FE2E-4291-AAAC-891A148D3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07D"/>
    <w:pPr>
      <w:spacing w:before="200"/>
      <w:jc w:val="left"/>
    </w:pPr>
    <w:rPr>
      <w:color w:val="0D0D0D" w:themeColor="text1" w:themeTint="F2"/>
      <w:sz w:val="24"/>
    </w:rPr>
  </w:style>
  <w:style w:type="paragraph" w:styleId="Heading1">
    <w:name w:val="heading 1"/>
    <w:aliases w:val="Corra Head"/>
    <w:basedOn w:val="Normal"/>
    <w:next w:val="Normal"/>
    <w:link w:val="Heading1Char"/>
    <w:uiPriority w:val="9"/>
    <w:rsid w:val="00CB6E88"/>
    <w:pPr>
      <w:keepNext/>
      <w:keepLines/>
      <w:spacing w:after="200"/>
      <w:outlineLvl w:val="0"/>
    </w:pPr>
    <w:rPr>
      <w:rFonts w:asciiTheme="majorHAnsi" w:eastAsiaTheme="majorEastAsia" w:hAnsiTheme="majorHAnsi" w:cstheme="majorBidi"/>
      <w:b/>
      <w:color w:val="625A99"/>
      <w:sz w:val="28"/>
      <w:szCs w:val="32"/>
    </w:rPr>
  </w:style>
  <w:style w:type="paragraph" w:styleId="Heading2">
    <w:name w:val="heading 2"/>
    <w:aliases w:val="Corra Sub"/>
    <w:basedOn w:val="Normal"/>
    <w:next w:val="Normal"/>
    <w:link w:val="Heading2Char"/>
    <w:uiPriority w:val="9"/>
    <w:semiHidden/>
    <w:unhideWhenUsed/>
    <w:rsid w:val="00B050D7"/>
    <w:pPr>
      <w:keepNext/>
      <w:keepLines/>
      <w:spacing w:before="40"/>
      <w:outlineLvl w:val="1"/>
    </w:pPr>
    <w:rPr>
      <w:rFonts w:asciiTheme="majorHAnsi" w:eastAsiaTheme="majorEastAsia" w:hAnsiTheme="majorHAnsi" w:cstheme="majorBidi"/>
      <w:color w:val="00927C"/>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AB0"/>
    <w:pPr>
      <w:tabs>
        <w:tab w:val="center" w:pos="4513"/>
        <w:tab w:val="right" w:pos="9026"/>
      </w:tabs>
    </w:pPr>
  </w:style>
  <w:style w:type="character" w:customStyle="1" w:styleId="HeaderChar">
    <w:name w:val="Header Char"/>
    <w:basedOn w:val="DefaultParagraphFont"/>
    <w:link w:val="Header"/>
    <w:uiPriority w:val="99"/>
    <w:rsid w:val="006F6AB0"/>
  </w:style>
  <w:style w:type="paragraph" w:styleId="Footer">
    <w:name w:val="footer"/>
    <w:basedOn w:val="Normal"/>
    <w:link w:val="FooterChar"/>
    <w:uiPriority w:val="99"/>
    <w:unhideWhenUsed/>
    <w:rsid w:val="006F6AB0"/>
    <w:pPr>
      <w:tabs>
        <w:tab w:val="center" w:pos="4513"/>
        <w:tab w:val="right" w:pos="9026"/>
      </w:tabs>
    </w:pPr>
  </w:style>
  <w:style w:type="character" w:customStyle="1" w:styleId="FooterChar">
    <w:name w:val="Footer Char"/>
    <w:basedOn w:val="DefaultParagraphFont"/>
    <w:link w:val="Footer"/>
    <w:uiPriority w:val="99"/>
    <w:rsid w:val="006F6AB0"/>
  </w:style>
  <w:style w:type="paragraph" w:customStyle="1" w:styleId="Normal1">
    <w:name w:val="Normal1"/>
    <w:basedOn w:val="Normal"/>
    <w:uiPriority w:val="1"/>
    <w:unhideWhenUsed/>
    <w:rsid w:val="00F045AD"/>
    <w:rPr>
      <w:rFonts w:ascii="Calibri" w:eastAsiaTheme="minorEastAsia"/>
      <w:lang w:eastAsia="en-GB"/>
    </w:rPr>
  </w:style>
  <w:style w:type="character" w:styleId="Hyperlink">
    <w:name w:val="Hyperlink"/>
    <w:basedOn w:val="DefaultParagraphFont"/>
    <w:uiPriority w:val="99"/>
    <w:unhideWhenUsed/>
    <w:rsid w:val="00B975A6"/>
    <w:rPr>
      <w:color w:val="0563C1" w:themeColor="hyperlink"/>
      <w:u w:val="single"/>
    </w:rPr>
  </w:style>
  <w:style w:type="character" w:styleId="UnresolvedMention">
    <w:name w:val="Unresolved Mention"/>
    <w:basedOn w:val="DefaultParagraphFont"/>
    <w:uiPriority w:val="99"/>
    <w:semiHidden/>
    <w:unhideWhenUsed/>
    <w:rsid w:val="00B975A6"/>
    <w:rPr>
      <w:color w:val="605E5C"/>
      <w:shd w:val="clear" w:color="auto" w:fill="E1DFDD"/>
    </w:rPr>
  </w:style>
  <w:style w:type="character" w:customStyle="1" w:styleId="SwayHyperlink">
    <w:name w:val="SwayHyperlink"/>
    <w:uiPriority w:val="1"/>
    <w:unhideWhenUsed/>
    <w:rsid w:val="00B975A6"/>
    <w:rPr>
      <w:rFonts w:ascii="Calibri"/>
      <w:color w:val="0563C1" w:themeColor="hyperlink"/>
      <w:u w:val="single"/>
    </w:rPr>
  </w:style>
  <w:style w:type="character" w:customStyle="1" w:styleId="Heading1Char">
    <w:name w:val="Heading 1 Char"/>
    <w:aliases w:val="Corra Head Char"/>
    <w:basedOn w:val="DefaultParagraphFont"/>
    <w:link w:val="Heading1"/>
    <w:uiPriority w:val="9"/>
    <w:rsid w:val="00CB6E88"/>
    <w:rPr>
      <w:rFonts w:asciiTheme="majorHAnsi" w:eastAsiaTheme="majorEastAsia" w:hAnsiTheme="majorHAnsi" w:cstheme="majorBidi"/>
      <w:b/>
      <w:color w:val="625A99"/>
      <w:sz w:val="28"/>
      <w:szCs w:val="32"/>
    </w:rPr>
  </w:style>
  <w:style w:type="paragraph" w:styleId="TOCHeading">
    <w:name w:val="TOC Heading"/>
    <w:basedOn w:val="Heading1"/>
    <w:next w:val="Normal"/>
    <w:uiPriority w:val="39"/>
    <w:unhideWhenUsed/>
    <w:rsid w:val="00C559AF"/>
    <w:pPr>
      <w:outlineLvl w:val="9"/>
    </w:pPr>
    <w:rPr>
      <w:lang w:val="en-US"/>
    </w:rPr>
  </w:style>
  <w:style w:type="paragraph" w:styleId="TOC1">
    <w:name w:val="toc 1"/>
    <w:basedOn w:val="Normal"/>
    <w:next w:val="Normal"/>
    <w:autoRedefine/>
    <w:uiPriority w:val="39"/>
    <w:unhideWhenUsed/>
    <w:rsid w:val="00C559AF"/>
    <w:pPr>
      <w:spacing w:after="100"/>
    </w:pPr>
  </w:style>
  <w:style w:type="character" w:customStyle="1" w:styleId="Heading2Char">
    <w:name w:val="Heading 2 Char"/>
    <w:aliases w:val="Corra Sub Char"/>
    <w:basedOn w:val="DefaultParagraphFont"/>
    <w:link w:val="Heading2"/>
    <w:uiPriority w:val="9"/>
    <w:semiHidden/>
    <w:rsid w:val="00B050D7"/>
    <w:rPr>
      <w:rFonts w:asciiTheme="majorHAnsi" w:eastAsiaTheme="majorEastAsia" w:hAnsiTheme="majorHAnsi" w:cstheme="majorBidi"/>
      <w:color w:val="00927C"/>
      <w:sz w:val="28"/>
      <w:szCs w:val="26"/>
    </w:rPr>
  </w:style>
  <w:style w:type="paragraph" w:styleId="Title">
    <w:name w:val="Title"/>
    <w:aliases w:val="Word"/>
    <w:next w:val="Normal"/>
    <w:link w:val="TitleChar"/>
    <w:uiPriority w:val="10"/>
    <w:rsid w:val="00CE6D6C"/>
    <w:pPr>
      <w:spacing w:after="200"/>
      <w:contextualSpacing/>
    </w:pPr>
    <w:rPr>
      <w:rFonts w:eastAsiaTheme="majorEastAsia" w:cstheme="majorBidi"/>
      <w:b/>
      <w:color w:val="008675"/>
      <w:spacing w:val="-10"/>
      <w:kern w:val="28"/>
      <w:sz w:val="24"/>
      <w:szCs w:val="56"/>
    </w:rPr>
  </w:style>
  <w:style w:type="character" w:customStyle="1" w:styleId="TitleChar">
    <w:name w:val="Title Char"/>
    <w:aliases w:val="Word Char"/>
    <w:basedOn w:val="DefaultParagraphFont"/>
    <w:link w:val="Title"/>
    <w:uiPriority w:val="10"/>
    <w:rsid w:val="00CE6D6C"/>
    <w:rPr>
      <w:rFonts w:eastAsiaTheme="majorEastAsia" w:cstheme="majorBidi"/>
      <w:b/>
      <w:color w:val="008675"/>
      <w:spacing w:val="-10"/>
      <w:kern w:val="28"/>
      <w:sz w:val="24"/>
      <w:szCs w:val="56"/>
    </w:rPr>
  </w:style>
  <w:style w:type="paragraph" w:customStyle="1" w:styleId="CorraHeading2">
    <w:name w:val="Corra Heading 2"/>
    <w:basedOn w:val="Normal"/>
    <w:link w:val="CorraHeading2Char"/>
    <w:rsid w:val="00CB6E88"/>
    <w:pPr>
      <w:spacing w:after="200"/>
    </w:pPr>
    <w:rPr>
      <w:b/>
      <w:bCs/>
      <w:sz w:val="28"/>
      <w:szCs w:val="32"/>
    </w:rPr>
  </w:style>
  <w:style w:type="paragraph" w:customStyle="1" w:styleId="CorraTitle">
    <w:name w:val="Corra Title"/>
    <w:basedOn w:val="CorraHeading1"/>
    <w:link w:val="CorraTitleChar"/>
    <w:qFormat/>
    <w:rsid w:val="00C45B5C"/>
    <w:pPr>
      <w:spacing w:before="200" w:after="200"/>
    </w:pPr>
    <w:rPr>
      <w:color w:val="018675"/>
      <w:sz w:val="44"/>
      <w:szCs w:val="44"/>
    </w:rPr>
  </w:style>
  <w:style w:type="character" w:customStyle="1" w:styleId="CorraTitleChar">
    <w:name w:val="Corra Title Char"/>
    <w:basedOn w:val="CorraHeading1Char"/>
    <w:link w:val="CorraTitle"/>
    <w:rsid w:val="00C45B5C"/>
    <w:rPr>
      <w:b/>
      <w:color w:val="018675"/>
      <w:sz w:val="44"/>
      <w:szCs w:val="44"/>
    </w:rPr>
  </w:style>
  <w:style w:type="character" w:customStyle="1" w:styleId="CorraHeading2Char">
    <w:name w:val="Corra Heading 2 Char"/>
    <w:basedOn w:val="DefaultParagraphFont"/>
    <w:link w:val="CorraHeading2"/>
    <w:rsid w:val="00CB6E88"/>
    <w:rPr>
      <w:b/>
      <w:bCs/>
      <w:color w:val="0D0D0D" w:themeColor="text1" w:themeTint="F2"/>
      <w:sz w:val="28"/>
      <w:szCs w:val="32"/>
    </w:rPr>
  </w:style>
  <w:style w:type="paragraph" w:customStyle="1" w:styleId="CorraHeading3">
    <w:name w:val="Corra Heading 3"/>
    <w:basedOn w:val="Normal"/>
    <w:link w:val="CorraHeading3Char"/>
    <w:rsid w:val="00CB6E88"/>
    <w:pPr>
      <w:jc w:val="both"/>
    </w:pPr>
    <w:rPr>
      <w:b/>
      <w:color w:val="018675"/>
    </w:rPr>
  </w:style>
  <w:style w:type="character" w:customStyle="1" w:styleId="CorraHeading3Char">
    <w:name w:val="Corra Heading 3 Char"/>
    <w:basedOn w:val="DefaultParagraphFont"/>
    <w:link w:val="CorraHeading3"/>
    <w:rsid w:val="00CB6E88"/>
    <w:rPr>
      <w:b/>
      <w:bCs w:val="0"/>
      <w:color w:val="018675"/>
      <w:sz w:val="24"/>
      <w:szCs w:val="32"/>
    </w:rPr>
  </w:style>
  <w:style w:type="paragraph" w:styleId="ListParagraph">
    <w:name w:val="List Paragraph"/>
    <w:basedOn w:val="Normal"/>
    <w:uiPriority w:val="34"/>
    <w:rsid w:val="00820B04"/>
    <w:pPr>
      <w:ind w:left="720"/>
      <w:contextualSpacing/>
    </w:pPr>
  </w:style>
  <w:style w:type="table" w:styleId="TableGrid">
    <w:name w:val="Table Grid"/>
    <w:basedOn w:val="TableNormal"/>
    <w:uiPriority w:val="39"/>
    <w:rsid w:val="00BD66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raHeading2alternative">
    <w:name w:val="Corra Heading 2 alternative"/>
    <w:basedOn w:val="CorraHeading2"/>
    <w:link w:val="CorraHeading2alternativeChar"/>
    <w:qFormat/>
    <w:rsid w:val="003A1840"/>
    <w:rPr>
      <w:color w:val="018675"/>
    </w:rPr>
  </w:style>
  <w:style w:type="character" w:customStyle="1" w:styleId="CorraHeading2alternativeChar">
    <w:name w:val="Corra Heading 2 alternative Char"/>
    <w:basedOn w:val="CorraHeading2Char"/>
    <w:link w:val="CorraHeading2alternative"/>
    <w:rsid w:val="003A1840"/>
    <w:rPr>
      <w:b/>
      <w:bCs/>
      <w:color w:val="018675"/>
      <w:sz w:val="28"/>
      <w:szCs w:val="32"/>
    </w:rPr>
  </w:style>
  <w:style w:type="paragraph" w:customStyle="1" w:styleId="CorraBodyText">
    <w:name w:val="Corra Body Text"/>
    <w:basedOn w:val="Normal"/>
    <w:qFormat/>
    <w:rsid w:val="003A1840"/>
  </w:style>
  <w:style w:type="paragraph" w:customStyle="1" w:styleId="CorraHeading1">
    <w:name w:val="Corra Heading 1"/>
    <w:basedOn w:val="Normal"/>
    <w:link w:val="CorraHeading1Char"/>
    <w:qFormat/>
    <w:rsid w:val="00BA4E1B"/>
    <w:pPr>
      <w:spacing w:before="0"/>
      <w:jc w:val="both"/>
    </w:pPr>
    <w:rPr>
      <w:b/>
      <w:color w:val="625A99"/>
      <w:sz w:val="32"/>
    </w:rPr>
  </w:style>
  <w:style w:type="character" w:customStyle="1" w:styleId="CorraHeading1Char">
    <w:name w:val="Corra Heading 1 Char"/>
    <w:basedOn w:val="DefaultParagraphFont"/>
    <w:link w:val="CorraHeading1"/>
    <w:rsid w:val="00BA4E1B"/>
    <w:rPr>
      <w:b/>
      <w:color w:val="625A99"/>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rra.scot/grants/boost-fun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ommunitygrants@corra.sco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ltsbfs.sharepoint.com/sites/4ExternalRelations/Templates/1.%20Case%20Study%20or%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832da2c-dbf7-4a33-b925-8c19eed96a98" xsi:nil="true"/>
    <Checked xmlns="a034a5bb-4c89-45ca-9e86-fd812a19e47c">true</Checked>
    <lcf76f155ced4ddcb4097134ff3c332f xmlns="a034a5bb-4c89-45ca-9e86-fd812a19e47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20" ma:contentTypeDescription="Create a new document." ma:contentTypeScope="" ma:versionID="6a519dcafac109575eeba7cce3446f7b">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efe0ba83466dbb911a7e0206f7686321"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Checke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Checked" ma:index="24" nillable="true" ma:displayName="Checked " ma:default="1" ma:format="Dropdown" ma:internalName="Checked">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69e638-fd3e-4da6-b83f-951218405d78}"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87857B-EB97-4FA9-ADBD-DD7B996F179B}">
  <ds:schemaRefs>
    <ds:schemaRef ds:uri="http://schemas.openxmlformats.org/officeDocument/2006/bibliography"/>
  </ds:schemaRefs>
</ds:datastoreItem>
</file>

<file path=customXml/itemProps2.xml><?xml version="1.0" encoding="utf-8"?>
<ds:datastoreItem xmlns:ds="http://schemas.openxmlformats.org/officeDocument/2006/customXml" ds:itemID="{E75F9FF0-13C1-4204-871C-32BC8F535663}">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customXml/itemProps3.xml><?xml version="1.0" encoding="utf-8"?>
<ds:datastoreItem xmlns:ds="http://schemas.openxmlformats.org/officeDocument/2006/customXml" ds:itemID="{48E6EB96-ACAF-4E86-81AA-700828A9A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078EF9-85AD-48E1-8B7C-30769CE17D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1.%20Case%20Study%20or%20Report%20Template</Template>
  <TotalTime>3</TotalTime>
  <Pages>12</Pages>
  <Words>2037</Words>
  <Characters>11617</Characters>
  <Application>Microsoft Office Word</Application>
  <DocSecurity>0</DocSecurity>
  <Lines>96</Lines>
  <Paragraphs>27</Paragraphs>
  <ScaleCrop>false</ScaleCrop>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Brown</dc:creator>
  <cp:keywords/>
  <dc:description/>
  <cp:lastModifiedBy>Stephen Abuakwah</cp:lastModifiedBy>
  <cp:revision>3</cp:revision>
  <dcterms:created xsi:type="dcterms:W3CDTF">2026-05-28T07:58:00Z</dcterms:created>
  <dcterms:modified xsi:type="dcterms:W3CDTF">2026-06-01T09:12:00Z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0x0101002460FA799F0C884285B9AFE7D929FD94</vt:lpwstr>
  </property>
  <property fmtid="{D5CDD505-2E9C-101B-9397-08002B2CF9AE}" pid="3" name="MediaServiceImageTags">
    <vt:lpwstr/>
  </property>
</Properties>
</file>