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0CC06" w14:textId="77777777" w:rsidR="00B91698" w:rsidRDefault="003E55E6" w:rsidP="003020B1">
      <w:pPr>
        <w:rPr>
          <w:rFonts w:ascii="Calibri" w:hAnsi="Calibri" w:cs="Calibri"/>
          <w:b/>
          <w:bCs/>
          <w:noProof/>
          <w:color w:val="8355A3"/>
          <w:kern w:val="24"/>
          <w:sz w:val="44"/>
          <w:szCs w:val="44"/>
        </w:rPr>
      </w:pPr>
      <w:r>
        <w:rPr>
          <w:b/>
          <w:bCs/>
          <w:noProof/>
          <w:color w:val="9F5CC0"/>
          <w:szCs w:val="24"/>
          <w:u w:val="single"/>
        </w:rPr>
        <mc:AlternateContent>
          <mc:Choice Requires="wpg">
            <w:drawing>
              <wp:anchor distT="0" distB="0" distL="114300" distR="114300" simplePos="0" relativeHeight="251658240" behindDoc="0" locked="0" layoutInCell="1" allowOverlap="1" wp14:anchorId="310AA5F9" wp14:editId="1FBCA762">
                <wp:simplePos x="0" y="0"/>
                <wp:positionH relativeFrom="column">
                  <wp:posOffset>-720090</wp:posOffset>
                </wp:positionH>
                <wp:positionV relativeFrom="paragraph">
                  <wp:posOffset>-1151890</wp:posOffset>
                </wp:positionV>
                <wp:extent cx="7661275" cy="2597727"/>
                <wp:effectExtent l="0" t="0" r="0" b="0"/>
                <wp:wrapNone/>
                <wp:docPr id="1337651265" name="Group 13"/>
                <wp:cNvGraphicFramePr/>
                <a:graphic xmlns:a="http://schemas.openxmlformats.org/drawingml/2006/main">
                  <a:graphicData uri="http://schemas.microsoft.com/office/word/2010/wordprocessingGroup">
                    <wpg:wgp>
                      <wpg:cNvGrpSpPr/>
                      <wpg:grpSpPr>
                        <a:xfrm>
                          <a:off x="0" y="0"/>
                          <a:ext cx="7661275" cy="2597727"/>
                          <a:chOff x="0" y="-85037"/>
                          <a:chExt cx="7661275" cy="2597727"/>
                        </a:xfrm>
                      </wpg:grpSpPr>
                      <wpg:grpSp>
                        <wpg:cNvPr id="2099368492" name="Group 12"/>
                        <wpg:cNvGrpSpPr/>
                        <wpg:grpSpPr>
                          <a:xfrm>
                            <a:off x="0" y="-85037"/>
                            <a:ext cx="7661275" cy="2597727"/>
                            <a:chOff x="0" y="-85037"/>
                            <a:chExt cx="7661275" cy="2597727"/>
                          </a:xfrm>
                        </wpg:grpSpPr>
                        <wps:wsp>
                          <wps:cNvPr id="171785356" name="Rectangle 3"/>
                          <wps:cNvSpPr/>
                          <wps:spPr>
                            <a:xfrm>
                              <a:off x="0" y="-85037"/>
                              <a:ext cx="7661275" cy="2597727"/>
                            </a:xfrm>
                            <a:prstGeom prst="rect">
                              <a:avLst/>
                            </a:prstGeom>
                            <a:solidFill>
                              <a:srgbClr val="625A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11297946" name="Picture 1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3290341" y="0"/>
                              <a:ext cx="4312285" cy="2145030"/>
                            </a:xfrm>
                            <a:prstGeom prst="rect">
                              <a:avLst/>
                            </a:prstGeom>
                          </pic:spPr>
                        </pic:pic>
                      </wpg:grpSp>
                      <wps:wsp>
                        <wps:cNvPr id="1803792647" name="Text Box 9"/>
                        <wps:cNvSpPr txBox="1"/>
                        <wps:spPr>
                          <a:xfrm>
                            <a:off x="303342" y="246000"/>
                            <a:ext cx="4192458" cy="1775622"/>
                          </a:xfrm>
                          <a:prstGeom prst="rect">
                            <a:avLst/>
                          </a:prstGeom>
                          <a:noFill/>
                          <a:ln w="6350">
                            <a:noFill/>
                          </a:ln>
                        </wps:spPr>
                        <wps:txbx>
                          <w:txbxContent>
                            <w:p w14:paraId="23AF8D18" w14:textId="5C7F99C9" w:rsidR="00B91698" w:rsidRPr="00B91698" w:rsidRDefault="004016BD" w:rsidP="003E55E6">
                              <w:pPr>
                                <w:rPr>
                                  <w:b/>
                                  <w:bCs/>
                                  <w:color w:val="FFFFFF" w:themeColor="background1"/>
                                  <w:sz w:val="72"/>
                                  <w:szCs w:val="72"/>
                                </w:rPr>
                              </w:pPr>
                              <w:r>
                                <w:rPr>
                                  <w:b/>
                                  <w:bCs/>
                                  <w:color w:val="FFFFFF" w:themeColor="background1"/>
                                  <w:sz w:val="72"/>
                                  <w:szCs w:val="72"/>
                                </w:rPr>
                                <w:t>Corra Racial Equity Fund 202</w:t>
                              </w:r>
                              <w:r w:rsidR="00444528">
                                <w:rPr>
                                  <w:b/>
                                  <w:bCs/>
                                  <w:color w:val="FFFFFF" w:themeColor="background1"/>
                                  <w:sz w:val="72"/>
                                  <w:szCs w:val="72"/>
                                </w:rPr>
                                <w:t>6</w:t>
                              </w:r>
                            </w:p>
                            <w:p w14:paraId="20C4A5DE" w14:textId="159FFAA0" w:rsidR="00B91698" w:rsidRPr="00B91698" w:rsidRDefault="004016BD" w:rsidP="003E55E6">
                              <w:pPr>
                                <w:rPr>
                                  <w:color w:val="FFFFFF" w:themeColor="background1"/>
                                  <w:sz w:val="48"/>
                                  <w:szCs w:val="48"/>
                                </w:rPr>
                              </w:pPr>
                              <w:r>
                                <w:rPr>
                                  <w:color w:val="FFFFFF" w:themeColor="background1"/>
                                  <w:sz w:val="48"/>
                                  <w:szCs w:val="48"/>
                                </w:rPr>
                                <w:t>Common Questions and Answers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cei="http://schemas.microsoft.com/office/word/2026/wordml/cei">
            <w:pict>
              <v:group id="Group 13" style="position:absolute;margin-left:-56.7pt;margin-top:-90.7pt;width:603.25pt;height:204.55pt;z-index:251658240;mso-height-relative:margin" coordsize="76612,25977" coordorigin=",-850" o:spid="_x0000_s1026" w14:anchorId="310AA5F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">
                <v:group id="Group 12" style="position:absolute;top:-850;width:76612;height:25976" coordsize="76612,25977" coordorigin=",-85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">
                  <v:rect id="Rectangle 3" style="position:absolute;top:-850;width:76612;height:25976;visibility:visible;mso-wrap-style:square;v-text-anchor:middle" o:spid="_x0000_s1028" fillcolor="#625a9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1" style="position:absolute;left:32903;width:43123;height:2145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">
                    <v:imagedata o:title="" r:id="rId12"/>
                  </v:shape>
                </v:group>
                <v:shapetype id="_x0000_t202" coordsize="21600,21600" o:spt="202" path="m,l,21600r21600,l21600,xe">
                  <v:stroke joinstyle="miter"/>
                  <v:path gradientshapeok="t" o:connecttype="rect"/>
                </v:shapetype>
                <v:shape id="Text Box 9" style="position:absolute;left:3033;top:2460;width:41925;height:17756;visibility:visible;mso-wrap-style:square;v-text-anchor:top" o:spid="_x0000_s103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">
                  <v:textbox inset="0,0,0,0">
                    <w:txbxContent>
                      <w:p w:rsidRPr="00B91698" w:rsidR="00B91698" w:rsidP="003E55E6" w:rsidRDefault="004016BD" w14:paraId="23AF8D18" w14:textId="5C7F99C9">
                        <w:pPr>
                          <w:rPr>
                            <w:b/>
                            <w:bCs/>
                            <w:color w:val="FFFFFF" w:themeColor="background1"/>
                            <w:sz w:val="72"/>
                            <w:szCs w:val="72"/>
                          </w:rPr>
                        </w:pPr>
                        <w:r>
                          <w:rPr>
                            <w:b/>
                            <w:bCs/>
                            <w:color w:val="FFFFFF" w:themeColor="background1"/>
                            <w:sz w:val="72"/>
                            <w:szCs w:val="72"/>
                          </w:rPr>
                          <w:t>Corra Racial Equity Fund 202</w:t>
                        </w:r>
                        <w:r w:rsidR="00444528">
                          <w:rPr>
                            <w:b/>
                            <w:bCs/>
                            <w:color w:val="FFFFFF" w:themeColor="background1"/>
                            <w:sz w:val="72"/>
                            <w:szCs w:val="72"/>
                          </w:rPr>
                          <w:t>6</w:t>
                        </w:r>
                      </w:p>
                      <w:p w:rsidRPr="00B91698" w:rsidR="00B91698" w:rsidP="003E55E6" w:rsidRDefault="004016BD" w14:paraId="20C4A5DE" w14:textId="159FFAA0">
                        <w:pPr>
                          <w:rPr>
                            <w:color w:val="FFFFFF" w:themeColor="background1"/>
                            <w:sz w:val="48"/>
                            <w:szCs w:val="48"/>
                          </w:rPr>
                        </w:pPr>
                        <w:r>
                          <w:rPr>
                            <w:color w:val="FFFFFF" w:themeColor="background1"/>
                            <w:sz w:val="48"/>
                            <w:szCs w:val="48"/>
                          </w:rPr>
                          <w:t>Common Questions and Answers</w:t>
                        </w:r>
                      </w:p>
                    </w:txbxContent>
                  </v:textbox>
                </v:shape>
              </v:group>
            </w:pict>
          </mc:Fallback>
        </mc:AlternateContent>
      </w:r>
      <w:r w:rsidR="00B91698">
        <w:rPr>
          <w:b/>
          <w:bCs/>
          <w:noProof/>
          <w:color w:val="9F5CC0"/>
          <w:szCs w:val="24"/>
          <w:u w:val="single"/>
        </w:rPr>
        <w:softHyphen/>
      </w:r>
      <w:r w:rsidR="00B91698">
        <w:rPr>
          <w:rFonts w:ascii="Calibri" w:hAnsi="Calibri" w:cs="Calibri"/>
          <w:b/>
          <w:bCs/>
          <w:noProof/>
          <w:color w:val="8355A3"/>
          <w:kern w:val="24"/>
          <w:sz w:val="44"/>
          <w:szCs w:val="44"/>
        </w:rPr>
        <w:softHyphen/>
      </w:r>
      <w:r w:rsidR="00B91698">
        <w:rPr>
          <w:rFonts w:ascii="Calibri" w:hAnsi="Calibri" w:cs="Calibri"/>
          <w:b/>
          <w:bCs/>
          <w:noProof/>
          <w:color w:val="8355A3"/>
          <w:kern w:val="24"/>
          <w:sz w:val="44"/>
          <w:szCs w:val="44"/>
        </w:rPr>
        <w:softHyphen/>
      </w:r>
    </w:p>
    <w:p w14:paraId="1C7FB8E1" w14:textId="77777777" w:rsidR="00B91698" w:rsidRDefault="00B91698" w:rsidP="003020B1">
      <w:pPr>
        <w:rPr>
          <w:rFonts w:ascii="Calibri" w:hAnsi="Calibri" w:cs="Calibri"/>
          <w:b/>
          <w:bCs/>
          <w:noProof/>
          <w:color w:val="8355A3"/>
          <w:kern w:val="24"/>
          <w:sz w:val="44"/>
          <w:szCs w:val="44"/>
        </w:rPr>
      </w:pPr>
    </w:p>
    <w:p w14:paraId="6AE45A24" w14:textId="77777777" w:rsidR="00B91698" w:rsidRDefault="00B91698" w:rsidP="003020B1">
      <w:pPr>
        <w:rPr>
          <w:rFonts w:ascii="Calibri" w:hAnsi="Calibri" w:cs="Calibri"/>
          <w:b/>
          <w:bCs/>
          <w:noProof/>
          <w:color w:val="8355A3"/>
          <w:kern w:val="24"/>
          <w:sz w:val="44"/>
          <w:szCs w:val="44"/>
        </w:rPr>
      </w:pPr>
    </w:p>
    <w:p w14:paraId="6A8EA95B" w14:textId="77777777" w:rsidR="004016BD" w:rsidRPr="00154D8E" w:rsidRDefault="004016BD" w:rsidP="004016BD">
      <w:pPr>
        <w:spacing w:before="0"/>
        <w:jc w:val="both"/>
        <w:rPr>
          <w:rFonts w:eastAsia="Times New Roman" w:cstheme="minorHAnsi"/>
          <w:color w:val="auto"/>
          <w:sz w:val="28"/>
          <w:szCs w:val="28"/>
        </w:rPr>
      </w:pPr>
    </w:p>
    <w:p w14:paraId="3D428C40" w14:textId="06CE3E5F" w:rsidR="004016BD" w:rsidRPr="00154D8E" w:rsidRDefault="004016BD" w:rsidP="004016BD">
      <w:pPr>
        <w:pStyle w:val="CorraBodyText"/>
      </w:pPr>
      <w:r w:rsidRPr="00154D8E">
        <w:t xml:space="preserve">We are committed to funding organisations that shift the power to communities and those with lived experience and we recognise that application forms and assessment processes can present barriers in accessibility. </w:t>
      </w:r>
      <w:bookmarkStart w:id="0" w:name="_Hlk173243189"/>
      <w:r w:rsidRPr="00154D8E">
        <w:t>If you feel that you would benefit from additional support</w:t>
      </w:r>
      <w:r w:rsidR="00C63185" w:rsidRPr="00154D8E">
        <w:t>,</w:t>
      </w:r>
      <w:r w:rsidRPr="00154D8E">
        <w:t xml:space="preserve"> please get in touch with us to arrange this at </w:t>
      </w:r>
      <w:hyperlink r:id="rId13" w:history="1">
        <w:r w:rsidRPr="00154D8E">
          <w:rPr>
            <w:color w:val="0000FF"/>
            <w:u w:val="single"/>
          </w:rPr>
          <w:t>cref@corra.scot</w:t>
        </w:r>
      </w:hyperlink>
      <w:r w:rsidRPr="00154D8E">
        <w:t xml:space="preserve"> or on 0131 444 4020. Please note that the quickest way to reach us is through email.</w:t>
      </w:r>
    </w:p>
    <w:bookmarkEnd w:id="0"/>
    <w:p w14:paraId="3D0B478B" w14:textId="77777777" w:rsidR="004016BD" w:rsidRPr="00154D8E" w:rsidRDefault="004016BD" w:rsidP="004016BD">
      <w:pPr>
        <w:pStyle w:val="CorraBodyText"/>
      </w:pPr>
    </w:p>
    <w:p w14:paraId="55630D77" w14:textId="21BC3A6B" w:rsidR="00C45B5C" w:rsidRDefault="004016BD" w:rsidP="004016BD">
      <w:pPr>
        <w:pStyle w:val="CorraHeading1"/>
      </w:pPr>
      <w:r>
        <w:t>Who can apply?</w:t>
      </w:r>
    </w:p>
    <w:p w14:paraId="316D885C" w14:textId="77777777" w:rsidR="004016BD" w:rsidRPr="00154D8E" w:rsidRDefault="004016BD" w:rsidP="004016BD">
      <w:pPr>
        <w:pStyle w:val="CorraBodyText"/>
        <w:rPr>
          <w:b/>
        </w:rPr>
      </w:pPr>
      <w:r w:rsidRPr="00154D8E">
        <w:rPr>
          <w:b/>
        </w:rPr>
        <w:t xml:space="preserve">1. We are a small community group run by volunteers. Can we apply? </w:t>
      </w:r>
    </w:p>
    <w:p w14:paraId="0CFBF3E7" w14:textId="22377A81" w:rsidR="004016BD" w:rsidRPr="00154D8E" w:rsidRDefault="004016BD" w:rsidP="2A33F800">
      <w:pPr>
        <w:pStyle w:val="CorraBodyText"/>
        <w:spacing w:line="259" w:lineRule="auto"/>
      </w:pPr>
      <w:r>
        <w:t xml:space="preserve">It is fine to be volunteer led but you do need to be a charity registered with OSCR or another form of not-for-profit organisation registered with Companies House.  You also need to have your own bank account in the legal name of your organisation and have an annual income of less than </w:t>
      </w:r>
      <w:r w:rsidRPr="0090713B">
        <w:t>£250,000</w:t>
      </w:r>
      <w:r w:rsidR="00483AB3" w:rsidRPr="0090713B">
        <w:t xml:space="preserve"> in </w:t>
      </w:r>
      <w:r w:rsidR="7C3E4474" w:rsidRPr="0090713B">
        <w:t>each</w:t>
      </w:r>
      <w:r w:rsidR="003A4651" w:rsidRPr="0090713B">
        <w:t xml:space="preserve"> of </w:t>
      </w:r>
      <w:r w:rsidR="00483AB3" w:rsidRPr="0090713B">
        <w:t>the last three financial years</w:t>
      </w:r>
      <w:r w:rsidRPr="0090713B">
        <w:t>.</w:t>
      </w:r>
      <w:r>
        <w:t xml:space="preserve"> Please also check that you fit with the programme criteria and meet the minimum standards for applicants.</w:t>
      </w:r>
    </w:p>
    <w:p w14:paraId="38C89B77" w14:textId="77777777" w:rsidR="004016BD" w:rsidRPr="00154D8E" w:rsidRDefault="004016BD" w:rsidP="004016BD">
      <w:pPr>
        <w:pStyle w:val="CorraBodyText"/>
        <w:rPr>
          <w:b/>
        </w:rPr>
      </w:pPr>
      <w:r w:rsidRPr="00154D8E">
        <w:rPr>
          <w:b/>
        </w:rPr>
        <w:t>2. We are a Community Interest Company (CIC). Can we apply?</w:t>
      </w:r>
    </w:p>
    <w:p w14:paraId="5978BAB1" w14:textId="549B175F" w:rsidR="004016BD" w:rsidRPr="00154D8E" w:rsidRDefault="004016BD" w:rsidP="004016BD">
      <w:pPr>
        <w:pStyle w:val="CorraBodyText"/>
      </w:pPr>
      <w:r>
        <w:t xml:space="preserve">Yes, provided you fit with the programme criteria and meet the minimum standards for applicants. This includes having a minimum of three unrelated directors </w:t>
      </w:r>
      <w:r w:rsidR="00B30D48">
        <w:t xml:space="preserve">none of which have more than 50% control or the right to appoint or remove Directors, </w:t>
      </w:r>
      <w:r>
        <w:t>and having an appropriate dissolution clause, clear not for profit status and a clause ensuring that all income is applied to the organisation’s purposes and not distributed to members, shareholders or owners in your constitution.</w:t>
      </w:r>
    </w:p>
    <w:p w14:paraId="079EF5E4" w14:textId="77777777" w:rsidR="004016BD" w:rsidRPr="00154D8E" w:rsidRDefault="004016BD" w:rsidP="004016BD">
      <w:pPr>
        <w:pStyle w:val="CorraBodyText"/>
        <w:rPr>
          <w:b/>
        </w:rPr>
      </w:pPr>
      <w:r w:rsidRPr="00154D8E">
        <w:rPr>
          <w:b/>
        </w:rPr>
        <w:t>3. We are a Social Enterprise. Can we apply?</w:t>
      </w:r>
    </w:p>
    <w:p w14:paraId="147465F9" w14:textId="17BABA07" w:rsidR="004016BD" w:rsidRPr="00154D8E" w:rsidRDefault="004016BD" w:rsidP="004016BD">
      <w:pPr>
        <w:pStyle w:val="CorraBodyText"/>
      </w:pPr>
      <w:r w:rsidRPr="00154D8E">
        <w:t xml:space="preserve">Yes, provided you fit with the programme criteria and meet the minimum standards for applicants. </w:t>
      </w:r>
    </w:p>
    <w:p w14:paraId="5078BD06" w14:textId="77777777" w:rsidR="004016BD" w:rsidRPr="00154D8E" w:rsidRDefault="004016BD" w:rsidP="004016BD">
      <w:pPr>
        <w:pStyle w:val="CorraBodyText"/>
        <w:rPr>
          <w:b/>
        </w:rPr>
      </w:pPr>
      <w:r w:rsidRPr="00154D8E">
        <w:rPr>
          <w:b/>
        </w:rPr>
        <w:t>4. Can we put in more than one application?</w:t>
      </w:r>
    </w:p>
    <w:p w14:paraId="5134BBB8" w14:textId="717F50E4" w:rsidR="004016BD" w:rsidRPr="00154D8E" w:rsidRDefault="004016BD" w:rsidP="004016BD">
      <w:pPr>
        <w:pStyle w:val="CorraBodyText"/>
      </w:pPr>
      <w:r w:rsidRPr="00154D8E">
        <w:t>No, we can only accept one application per organisation.</w:t>
      </w:r>
    </w:p>
    <w:p w14:paraId="6F12522A" w14:textId="77777777" w:rsidR="004016BD" w:rsidRPr="00154D8E" w:rsidRDefault="004016BD" w:rsidP="004016BD">
      <w:pPr>
        <w:pStyle w:val="CorraBodyText"/>
        <w:rPr>
          <w:b/>
        </w:rPr>
      </w:pPr>
      <w:r w:rsidRPr="00154D8E">
        <w:rPr>
          <w:b/>
        </w:rPr>
        <w:t>5. Is there an upper or lower limit on the income for those who can apply?</w:t>
      </w:r>
    </w:p>
    <w:p w14:paraId="3691343D" w14:textId="0F725DB6" w:rsidR="004016BD" w:rsidRDefault="004016BD" w:rsidP="004016BD">
      <w:pPr>
        <w:pStyle w:val="CorraBodyText"/>
      </w:pPr>
      <w:r w:rsidRPr="00154D8E">
        <w:t>There is no lower income limit. However, groups with an annual income ove</w:t>
      </w:r>
      <w:r w:rsidRPr="002059AC">
        <w:t xml:space="preserve">r £250,000 </w:t>
      </w:r>
      <w:r w:rsidR="00844C42" w:rsidRPr="002059AC">
        <w:t xml:space="preserve">in any of the last </w:t>
      </w:r>
      <w:r w:rsidR="00DB3E76" w:rsidRPr="002059AC">
        <w:t xml:space="preserve">three financial years </w:t>
      </w:r>
      <w:r w:rsidRPr="002059AC">
        <w:t>are</w:t>
      </w:r>
      <w:r w:rsidRPr="00154D8E">
        <w:t xml:space="preserve"> not eligible. You can apply for up to £10,000 per year over 5 years – a total grant of £50,000. You can apply for fewer years or a smaller amount per year – we encourage you to think about what your organisation needs and to apply for that.  </w:t>
      </w:r>
    </w:p>
    <w:p w14:paraId="4DE6A5DC" w14:textId="39845124" w:rsidR="00296CC9" w:rsidRDefault="00296CC9" w:rsidP="004016BD">
      <w:pPr>
        <w:pStyle w:val="CorraBodyText"/>
        <w:rPr>
          <w:b/>
          <w:bCs/>
        </w:rPr>
      </w:pPr>
      <w:r w:rsidRPr="00B03C94">
        <w:rPr>
          <w:b/>
          <w:bCs/>
        </w:rPr>
        <w:lastRenderedPageBreak/>
        <w:t xml:space="preserve">6. We received a large grant for a capital project </w:t>
      </w:r>
      <w:r w:rsidR="00B03C94" w:rsidRPr="00B03C94">
        <w:rPr>
          <w:b/>
          <w:bCs/>
        </w:rPr>
        <w:t>which has taken us above the £250,000 limit in our last financial year, however our income is normally below £250,000. Are we eligible to apply?</w:t>
      </w:r>
    </w:p>
    <w:p w14:paraId="48BF1406" w14:textId="5AFEDBBA" w:rsidR="00531222" w:rsidRPr="00531222" w:rsidRDefault="00964812" w:rsidP="004016BD">
      <w:pPr>
        <w:pStyle w:val="CorraBodyText"/>
      </w:pPr>
      <w:r>
        <w:t xml:space="preserve">If you are able to demonstrate clearly from your financial accounts history over the last three years that this grant was a one-off and not </w:t>
      </w:r>
      <w:r w:rsidR="005E7A9F">
        <w:t>a true reflection</w:t>
      </w:r>
      <w:r>
        <w:t xml:space="preserve"> of your organisations operating income and expenditure, then we would be able to consider your application in this funding round. </w:t>
      </w:r>
    </w:p>
    <w:p w14:paraId="7B8DD422" w14:textId="6B7641E8" w:rsidR="004016BD" w:rsidRPr="00154D8E" w:rsidRDefault="00B03C94" w:rsidP="004016BD">
      <w:pPr>
        <w:pStyle w:val="CorraBodyText"/>
        <w:rPr>
          <w:b/>
        </w:rPr>
      </w:pPr>
      <w:r>
        <w:rPr>
          <w:b/>
        </w:rPr>
        <w:t>7</w:t>
      </w:r>
      <w:r w:rsidR="004016BD" w:rsidRPr="00154D8E">
        <w:rPr>
          <w:b/>
        </w:rPr>
        <w:t xml:space="preserve">. Are there conditions if you are a branch of a larger organisation? </w:t>
      </w:r>
    </w:p>
    <w:p w14:paraId="0B10239A" w14:textId="77777777" w:rsidR="004016BD" w:rsidRPr="00154D8E" w:rsidRDefault="004016BD" w:rsidP="004016BD">
      <w:pPr>
        <w:pStyle w:val="CorraBodyText"/>
      </w:pPr>
      <w:r w:rsidRPr="00154D8E">
        <w:t>Yes, branches of larger organisations can apply if:</w:t>
      </w:r>
    </w:p>
    <w:p w14:paraId="0532792E" w14:textId="77777777" w:rsidR="004016BD" w:rsidRPr="00154D8E" w:rsidRDefault="004016BD" w:rsidP="004016BD">
      <w:pPr>
        <w:pStyle w:val="CorraBodyText"/>
      </w:pPr>
      <w:r w:rsidRPr="00154D8E">
        <w:t>• You have your own management committee which is responsible for governance.</w:t>
      </w:r>
    </w:p>
    <w:p w14:paraId="7C5F8FF5" w14:textId="77777777" w:rsidR="004016BD" w:rsidRPr="00154D8E" w:rsidRDefault="004016BD" w:rsidP="004016BD">
      <w:pPr>
        <w:pStyle w:val="CorraBodyText"/>
      </w:pPr>
      <w:r w:rsidRPr="00154D8E">
        <w:t>• You maintain your own financial accounts (which are incorporated into those of the parent charity).</w:t>
      </w:r>
    </w:p>
    <w:p w14:paraId="79229752" w14:textId="77777777" w:rsidR="004016BD" w:rsidRPr="00154D8E" w:rsidRDefault="004016BD" w:rsidP="004016BD">
      <w:pPr>
        <w:pStyle w:val="CorraBodyText"/>
      </w:pPr>
      <w:r w:rsidRPr="00154D8E">
        <w:t>• You have your own bank account.</w:t>
      </w:r>
    </w:p>
    <w:p w14:paraId="3F142597" w14:textId="77777777" w:rsidR="004016BD" w:rsidRPr="00154D8E" w:rsidRDefault="004016BD" w:rsidP="004016BD">
      <w:pPr>
        <w:pStyle w:val="CorraBodyText"/>
      </w:pPr>
      <w:bookmarkStart w:id="1" w:name="_Hlk173741796"/>
      <w:r w:rsidRPr="00154D8E">
        <w:t xml:space="preserve">• </w:t>
      </w:r>
      <w:bookmarkEnd w:id="1"/>
      <w:r w:rsidRPr="00154D8E">
        <w:t>You work to the standards and under auspices of a parent body (as opposed to just being a member of an umbrella organisation).</w:t>
      </w:r>
    </w:p>
    <w:p w14:paraId="02F2F4FD" w14:textId="6F6AFEDF" w:rsidR="004016BD" w:rsidRPr="00154D8E" w:rsidRDefault="004016BD" w:rsidP="004016BD">
      <w:pPr>
        <w:pStyle w:val="CorraBodyText"/>
      </w:pPr>
      <w:r w:rsidRPr="00154D8E">
        <w:t xml:space="preserve">• You fit the other criteria such as annual </w:t>
      </w:r>
      <w:r w:rsidRPr="002059AC">
        <w:t>income under £250,000</w:t>
      </w:r>
      <w:r w:rsidR="008C23CE" w:rsidRPr="002059AC">
        <w:t xml:space="preserve"> in each of the last three financial years</w:t>
      </w:r>
      <w:r w:rsidRPr="002059AC">
        <w:t>.</w:t>
      </w:r>
    </w:p>
    <w:p w14:paraId="1D3205CB" w14:textId="3C5F86B6" w:rsidR="004016BD" w:rsidRPr="00154D8E" w:rsidRDefault="00B03C94" w:rsidP="004016BD">
      <w:pPr>
        <w:pStyle w:val="CorraBodyText"/>
        <w:rPr>
          <w:b/>
        </w:rPr>
      </w:pPr>
      <w:r>
        <w:rPr>
          <w:b/>
        </w:rPr>
        <w:t>8</w:t>
      </w:r>
      <w:r w:rsidR="004016BD" w:rsidRPr="00154D8E">
        <w:rPr>
          <w:b/>
        </w:rPr>
        <w:t xml:space="preserve">. We have previously had a Henry Duncan Grant, can we apply again? </w:t>
      </w:r>
    </w:p>
    <w:p w14:paraId="7647C141" w14:textId="0D10476E" w:rsidR="004016BD" w:rsidRPr="00154D8E" w:rsidRDefault="004016BD" w:rsidP="004016BD">
      <w:pPr>
        <w:pStyle w:val="CorraBodyText"/>
      </w:pPr>
      <w:r w:rsidRPr="00154D8E">
        <w:t xml:space="preserve">Yes. But if you currently hold a Henry Duncan Grant, you cannot apply for a Corra Racial Equity </w:t>
      </w:r>
      <w:r w:rsidR="004F4750" w:rsidRPr="00154D8E">
        <w:t>Fund g</w:t>
      </w:r>
      <w:r w:rsidRPr="00154D8E">
        <w:t xml:space="preserve">rant or another Henry Duncan Grant. If your previous Henry Duncan Grant has finished or will finish </w:t>
      </w:r>
      <w:r w:rsidR="00E14DCD" w:rsidRPr="00154D8E">
        <w:t xml:space="preserve">by </w:t>
      </w:r>
      <w:r w:rsidR="002059AC">
        <w:t>29 September 2026</w:t>
      </w:r>
      <w:r w:rsidRPr="00154D8E">
        <w:t xml:space="preserve"> – you can apply again. If you are successful in receiving a grant, we will expect any outstanding reports from a previous Henry Duncan Grant to have been sent in prior to the grant being paid.</w:t>
      </w:r>
    </w:p>
    <w:p w14:paraId="39CDD13A" w14:textId="554CD62A" w:rsidR="004016BD" w:rsidRPr="004016BD" w:rsidRDefault="00B03C94" w:rsidP="004016BD">
      <w:pPr>
        <w:pStyle w:val="CorraBodyText"/>
        <w:rPr>
          <w:b/>
          <w:bCs/>
        </w:rPr>
      </w:pPr>
      <w:r>
        <w:rPr>
          <w:b/>
        </w:rPr>
        <w:t>9</w:t>
      </w:r>
      <w:r w:rsidR="004016BD" w:rsidRPr="00154D8E">
        <w:rPr>
          <w:b/>
        </w:rPr>
        <w:t xml:space="preserve">. </w:t>
      </w:r>
      <w:r w:rsidR="004016BD" w:rsidRPr="004016BD">
        <w:rPr>
          <w:b/>
          <w:bCs/>
        </w:rPr>
        <w:t>Can faith-based groups apply?</w:t>
      </w:r>
    </w:p>
    <w:p w14:paraId="27E0663A" w14:textId="77777777" w:rsidR="004016BD" w:rsidRPr="004016BD" w:rsidRDefault="004016BD" w:rsidP="004016BD">
      <w:pPr>
        <w:pStyle w:val="CorraBodyText"/>
      </w:pPr>
      <w:r w:rsidRPr="009E2FF4">
        <w:t xml:space="preserve">Eligible organisations may have historical or operational ties to a faith tradition. However, Corra cannot fund exclusively faith-specific activities (e.g., scripture classes for members only, clergy training or salaries). Corra also cannot award </w:t>
      </w:r>
      <w:r w:rsidRPr="00411DB0">
        <w:rPr>
          <w:b/>
          <w:bCs/>
        </w:rPr>
        <w:t>unrestricted</w:t>
      </w:r>
      <w:r w:rsidRPr="009E2FF4">
        <w:t xml:space="preserve"> funding to organisations whose primary purpose is worship, religious observance, or </w:t>
      </w:r>
      <w:proofErr w:type="spellStart"/>
      <w:r w:rsidRPr="009E2FF4">
        <w:t>proselytisation</w:t>
      </w:r>
      <w:proofErr w:type="spellEnd"/>
      <w:r w:rsidRPr="009E2FF4">
        <w:t xml:space="preserve"> (e.g., running religious services, prayer groups, or faith conversion programmes). The decision panel could choose to support, with restricted funding, a relevant project of a religious organisation but in that case, we would request additional budget information.</w:t>
      </w:r>
      <w:r w:rsidRPr="004016BD">
        <w:t xml:space="preserve"> </w:t>
      </w:r>
    </w:p>
    <w:p w14:paraId="753E5946" w14:textId="2FEEDD5E" w:rsidR="004016BD" w:rsidRDefault="004016BD" w:rsidP="004016BD">
      <w:pPr>
        <w:pStyle w:val="CorraBodyText"/>
      </w:pPr>
    </w:p>
    <w:p w14:paraId="50854759" w14:textId="23C61457" w:rsidR="004016BD" w:rsidRDefault="004016BD" w:rsidP="004016BD">
      <w:pPr>
        <w:pStyle w:val="CorraHeading1"/>
      </w:pPr>
      <w:r>
        <w:t>Criteria</w:t>
      </w:r>
    </w:p>
    <w:p w14:paraId="6A05B2D3" w14:textId="63D0CAE0" w:rsidR="004016BD" w:rsidRPr="00154D8E" w:rsidRDefault="004016BD" w:rsidP="004016BD">
      <w:pPr>
        <w:pStyle w:val="CorraBodyText"/>
        <w:rPr>
          <w:b/>
        </w:rPr>
      </w:pPr>
      <w:r w:rsidRPr="00154D8E">
        <w:rPr>
          <w:b/>
        </w:rPr>
        <w:t>1. What do you mean by Black and racially minoritised led?</w:t>
      </w:r>
    </w:p>
    <w:p w14:paraId="56899B78" w14:textId="0FF8CD70" w:rsidR="004016BD" w:rsidRPr="00154D8E" w:rsidRDefault="004016BD" w:rsidP="004016BD">
      <w:pPr>
        <w:pStyle w:val="CorraBodyText"/>
      </w:pPr>
      <w:r w:rsidRPr="00154D8E">
        <w:rPr>
          <w:rFonts w:eastAsia="Calibri"/>
        </w:rPr>
        <w:t>The Corra Racial Equity Fund is for organisations that are led by people from Black and racially minoritised communit</w:t>
      </w:r>
      <w:r w:rsidR="00D76986" w:rsidRPr="00154D8E">
        <w:rPr>
          <w:rFonts w:eastAsia="Calibri"/>
        </w:rPr>
        <w:t>ies</w:t>
      </w:r>
      <w:r w:rsidR="00E02181" w:rsidRPr="00154D8E">
        <w:rPr>
          <w:rFonts w:eastAsia="Calibri"/>
        </w:rPr>
        <w:t xml:space="preserve">. </w:t>
      </w:r>
      <w:r w:rsidRPr="00154D8E">
        <w:t xml:space="preserve">This is part of Corra’s commitment to supporting racial equity by </w:t>
      </w:r>
      <w:r w:rsidRPr="00154D8E">
        <w:lastRenderedPageBreak/>
        <w:t>providing targeted support to groups that have historically been under-resourced, in turn limiting their voice and power.</w:t>
      </w:r>
    </w:p>
    <w:p w14:paraId="37BEC41E" w14:textId="094337D7" w:rsidR="004016BD" w:rsidRPr="00154D8E" w:rsidRDefault="004016BD" w:rsidP="004016BD">
      <w:pPr>
        <w:pStyle w:val="CorraBodyText"/>
      </w:pPr>
      <w:bookmarkStart w:id="2" w:name="_Hlk173241644"/>
      <w:r w:rsidRPr="00154D8E">
        <w:t xml:space="preserve">Your organisation will be considered to be Black and racially minoritised led if you fit both of these criteria:  </w:t>
      </w:r>
    </w:p>
    <w:p w14:paraId="2C7683BF" w14:textId="7F33D529" w:rsidR="004016BD" w:rsidRPr="004016BD" w:rsidRDefault="004016BD" w:rsidP="004016BD">
      <w:pPr>
        <w:pStyle w:val="CorraBodyText"/>
        <w:numPr>
          <w:ilvl w:val="0"/>
          <w:numId w:val="11"/>
        </w:numPr>
        <w:rPr>
          <w:color w:val="000000" w:themeColor="text1"/>
          <w:lang w:eastAsia="en-GB"/>
        </w:rPr>
      </w:pPr>
      <w:r w:rsidRPr="004016BD">
        <w:rPr>
          <w:lang w:eastAsia="en-GB"/>
        </w:rPr>
        <w:t xml:space="preserve">75% or more of the Board of Trustees/Management Committee, must be from a Black and </w:t>
      </w:r>
      <w:r w:rsidR="008636CD">
        <w:rPr>
          <w:lang w:eastAsia="en-GB"/>
        </w:rPr>
        <w:t xml:space="preserve">racially minoritised </w:t>
      </w:r>
      <w:r w:rsidR="00562988">
        <w:rPr>
          <w:lang w:eastAsia="en-GB"/>
        </w:rPr>
        <w:t>background</w:t>
      </w:r>
      <w:r w:rsidRPr="004016BD">
        <w:rPr>
          <w:lang w:eastAsia="en-GB"/>
        </w:rPr>
        <w:t xml:space="preserve">, </w:t>
      </w:r>
    </w:p>
    <w:p w14:paraId="59A90FDA" w14:textId="77777777" w:rsidR="004016BD" w:rsidRPr="00E02181" w:rsidRDefault="004016BD" w:rsidP="004016BD">
      <w:pPr>
        <w:pStyle w:val="CorraBodyText"/>
        <w:rPr>
          <w:b/>
          <w:bCs/>
          <w:lang w:eastAsia="en-GB"/>
        </w:rPr>
      </w:pPr>
      <w:r w:rsidRPr="00E02181">
        <w:rPr>
          <w:b/>
          <w:bCs/>
          <w:lang w:eastAsia="en-GB"/>
        </w:rPr>
        <w:t xml:space="preserve">AND </w:t>
      </w:r>
    </w:p>
    <w:p w14:paraId="45D1F364" w14:textId="3930A2D4" w:rsidR="004016BD" w:rsidRPr="004016BD" w:rsidRDefault="004016BD" w:rsidP="004016BD">
      <w:pPr>
        <w:pStyle w:val="CorraBodyText"/>
        <w:numPr>
          <w:ilvl w:val="0"/>
          <w:numId w:val="11"/>
        </w:numPr>
        <w:rPr>
          <w:rFonts w:eastAsiaTheme="minorEastAsia"/>
          <w:lang w:eastAsia="en-GB"/>
        </w:rPr>
      </w:pPr>
      <w:r w:rsidRPr="004016BD">
        <w:rPr>
          <w:lang w:eastAsia="en-GB"/>
        </w:rPr>
        <w:t xml:space="preserve">50% or more of the senior staff must be from a Black and </w:t>
      </w:r>
      <w:r w:rsidR="00D05766">
        <w:rPr>
          <w:lang w:eastAsia="en-GB"/>
        </w:rPr>
        <w:t xml:space="preserve">racially minoritised </w:t>
      </w:r>
      <w:r w:rsidR="00562988">
        <w:rPr>
          <w:lang w:eastAsia="en-GB"/>
        </w:rPr>
        <w:t>background</w:t>
      </w:r>
      <w:r w:rsidRPr="004016BD">
        <w:rPr>
          <w:lang w:eastAsia="en-GB"/>
        </w:rPr>
        <w:t xml:space="preserve">, where staff exist. </w:t>
      </w:r>
    </w:p>
    <w:p w14:paraId="4BFDAF34" w14:textId="0EBC0693" w:rsidR="004016BD" w:rsidRPr="00154D8E" w:rsidRDefault="004016BD" w:rsidP="004016BD">
      <w:pPr>
        <w:pStyle w:val="CorraBodyText"/>
        <w:rPr>
          <w:rFonts w:ascii="Calibri" w:eastAsia="+mn-ea" w:hAnsi="Calibri" w:cs="+mn-cs"/>
          <w:color w:val="000000"/>
          <w:kern w:val="24"/>
          <w:lang w:eastAsia="en-GB"/>
        </w:rPr>
      </w:pPr>
      <w:r w:rsidRPr="00154D8E">
        <w:rPr>
          <w:rFonts w:ascii="Calibri" w:eastAsia="+mn-ea" w:hAnsi="Calibri" w:cs="+mn-cs"/>
          <w:color w:val="000000"/>
          <w:kern w:val="24"/>
          <w:lang w:eastAsia="en-GB"/>
        </w:rPr>
        <w:t>This standard comes from The Diversity, Equity and Inclusion (DEI) Data Standard - created by an independent working group of UK funders who believe that without an effective framework to capture DEI data there can be no effective action to identify and target funding to address structural inequalities.</w:t>
      </w:r>
    </w:p>
    <w:p w14:paraId="093EFD24" w14:textId="066A0D04" w:rsidR="004016BD" w:rsidRDefault="004016BD" w:rsidP="004016BD">
      <w:pPr>
        <w:pStyle w:val="CorraBodyText"/>
      </w:pPr>
      <w:r w:rsidRPr="00154D8E">
        <w:rPr>
          <w:rFonts w:ascii="Calibri" w:eastAsia="+mn-ea" w:hAnsi="Calibri" w:cs="+mn-cs"/>
          <w:color w:val="000000"/>
          <w:kern w:val="24"/>
          <w:lang w:eastAsia="en-GB"/>
        </w:rPr>
        <w:t xml:space="preserve">If you are unsure whether or not your organisation meets this criterion, please contact the Team by </w:t>
      </w:r>
      <w:r w:rsidRPr="004016BD">
        <w:t xml:space="preserve">emailing </w:t>
      </w:r>
      <w:bookmarkEnd w:id="2"/>
      <w:r w:rsidR="00B603E5">
        <w:fldChar w:fldCharType="begin"/>
      </w:r>
      <w:r w:rsidR="00B603E5">
        <w:instrText>HYPERLINK "mailto:cref@corra.scot"</w:instrText>
      </w:r>
      <w:r w:rsidR="00B603E5">
        <w:fldChar w:fldCharType="separate"/>
      </w:r>
      <w:r w:rsidR="00B603E5" w:rsidRPr="00B57EDF">
        <w:rPr>
          <w:rStyle w:val="Hyperlink"/>
        </w:rPr>
        <w:t>cref@corra.scot</w:t>
      </w:r>
      <w:r w:rsidR="00B603E5">
        <w:fldChar w:fldCharType="end"/>
      </w:r>
      <w:r w:rsidR="00B603E5">
        <w:t xml:space="preserve">. </w:t>
      </w:r>
    </w:p>
    <w:p w14:paraId="5082078C" w14:textId="0739FE38" w:rsidR="004016BD" w:rsidRPr="00154D8E" w:rsidRDefault="00163964" w:rsidP="004016BD">
      <w:pPr>
        <w:pStyle w:val="CorraBodyText"/>
        <w:rPr>
          <w:b/>
        </w:rPr>
      </w:pPr>
      <w:r w:rsidRPr="00154D8E">
        <w:rPr>
          <w:b/>
        </w:rPr>
        <w:t>2</w:t>
      </w:r>
      <w:r w:rsidR="004016BD" w:rsidRPr="00154D8E">
        <w:rPr>
          <w:b/>
        </w:rPr>
        <w:t>. What is safeguarding?</w:t>
      </w:r>
    </w:p>
    <w:p w14:paraId="6C00B29E" w14:textId="5B9416D9" w:rsidR="004016BD" w:rsidRPr="00154D8E" w:rsidRDefault="004016BD" w:rsidP="004016BD">
      <w:pPr>
        <w:pStyle w:val="CorraBodyText"/>
      </w:pPr>
      <w:r w:rsidRPr="00154D8E">
        <w:t>Safeguarding is ensuring the welfare of children and vulnerable adults to protect them from harm including physical, emotional, sexual and financial harm and neglect. This includes making sure that the appropriate policies, practices and procedures are put in place and that the Board or Management Committee, staff and volunteers are aware of these and know what to do in the event of a safeguarding issue arising.</w:t>
      </w:r>
    </w:p>
    <w:p w14:paraId="71D14398" w14:textId="0FFB0DBC" w:rsidR="004016BD" w:rsidRPr="00154D8E" w:rsidRDefault="00163964" w:rsidP="004016BD">
      <w:pPr>
        <w:pStyle w:val="CorraBodyText"/>
        <w:rPr>
          <w:b/>
        </w:rPr>
      </w:pPr>
      <w:r w:rsidRPr="00154D8E">
        <w:rPr>
          <w:b/>
        </w:rPr>
        <w:t>3</w:t>
      </w:r>
      <w:r w:rsidR="004016BD" w:rsidRPr="00154D8E">
        <w:rPr>
          <w:b/>
        </w:rPr>
        <w:t xml:space="preserve">. We are a small organisation; do we need to have a safeguarding policy in place? </w:t>
      </w:r>
    </w:p>
    <w:p w14:paraId="1B54960F" w14:textId="7F0567AA" w:rsidR="004016BD" w:rsidRPr="00154D8E" w:rsidRDefault="004016BD" w:rsidP="004016BD">
      <w:pPr>
        <w:pStyle w:val="CorraBodyText"/>
        <w:rPr>
          <w:color w:val="0000FF"/>
          <w:u w:val="single"/>
        </w:rPr>
      </w:pPr>
      <w:r>
        <w:t xml:space="preserve">Yes, strong safeguarding is a key aspect of this programme. We need to see that you know what to do in the event of a safeguarding issue. We understand that not all organisations will have as much experience in this area and you can find further information on safeguarding responsibilities for charities at </w:t>
      </w:r>
      <w:hyperlink r:id="rId14" w:history="1">
        <w:r w:rsidR="00B603E5" w:rsidRPr="00B603E5">
          <w:rPr>
            <w:rStyle w:val="Hyperlink"/>
          </w:rPr>
          <w:t>SCVO Safeguarding.</w:t>
        </w:r>
      </w:hyperlink>
    </w:p>
    <w:p w14:paraId="170D7B58" w14:textId="231E46BB" w:rsidR="004016BD" w:rsidRPr="00154D8E" w:rsidRDefault="00163964" w:rsidP="004016BD">
      <w:pPr>
        <w:pStyle w:val="CorraBodyText"/>
        <w:rPr>
          <w:b/>
        </w:rPr>
      </w:pPr>
      <w:r w:rsidRPr="00154D8E">
        <w:rPr>
          <w:b/>
        </w:rPr>
        <w:t>4</w:t>
      </w:r>
      <w:r w:rsidR="004016BD" w:rsidRPr="00154D8E">
        <w:rPr>
          <w:b/>
        </w:rPr>
        <w:t xml:space="preserve">. We don’t have company accounts, will a bank statement do? </w:t>
      </w:r>
    </w:p>
    <w:p w14:paraId="1DCFAEC3" w14:textId="5272D25F" w:rsidR="004016BD" w:rsidRPr="00154D8E" w:rsidRDefault="004016BD" w:rsidP="2A33F800">
      <w:pPr>
        <w:pStyle w:val="CorraBodyText"/>
        <w:spacing w:line="259" w:lineRule="auto"/>
      </w:pPr>
      <w:r>
        <w:t xml:space="preserve">No. When assessing the applications, we need to know that your organisation has the capability, capacity, and experience to manage a grant. More information on this can be found in the Application Form Guidance Notes. </w:t>
      </w:r>
      <w:r w:rsidRPr="004D06EF">
        <w:t>If you</w:t>
      </w:r>
      <w:r w:rsidR="00C72A16" w:rsidRPr="004D06EF">
        <w:t xml:space="preserve">r organisation </w:t>
      </w:r>
      <w:r w:rsidRPr="004D06EF">
        <w:t>do</w:t>
      </w:r>
      <w:r w:rsidR="00C72A16" w:rsidRPr="004D06EF">
        <w:t>es</w:t>
      </w:r>
      <w:r w:rsidRPr="004D06EF">
        <w:t xml:space="preserve"> not have </w:t>
      </w:r>
      <w:r w:rsidR="00C72A16" w:rsidRPr="004D06EF">
        <w:t xml:space="preserve">full financial </w:t>
      </w:r>
      <w:r w:rsidRPr="004D06EF">
        <w:t xml:space="preserve">accounts yet, </w:t>
      </w:r>
      <w:r w:rsidR="008F4A8B" w:rsidRPr="004D06EF">
        <w:t xml:space="preserve">you unfortunately will not be eligible to apply as the </w:t>
      </w:r>
      <w:r w:rsidR="038F2B61" w:rsidRPr="004D06EF">
        <w:t xml:space="preserve">review of </w:t>
      </w:r>
      <w:r w:rsidR="008F4A8B" w:rsidRPr="004D06EF">
        <w:t xml:space="preserve">accounts </w:t>
      </w:r>
      <w:r w:rsidR="4EE78164" w:rsidRPr="004D06EF">
        <w:t>is</w:t>
      </w:r>
      <w:r w:rsidR="008F4A8B" w:rsidRPr="004D06EF">
        <w:t xml:space="preserve"> part of the assessment process.</w:t>
      </w:r>
      <w:r w:rsidR="008F4A8B">
        <w:t xml:space="preserve"> </w:t>
      </w:r>
      <w:r>
        <w:t xml:space="preserve"> </w:t>
      </w:r>
    </w:p>
    <w:p w14:paraId="4370246A" w14:textId="2E76EEC9" w:rsidR="004016BD" w:rsidRPr="00154D8E" w:rsidRDefault="00163964" w:rsidP="004016BD">
      <w:pPr>
        <w:pStyle w:val="CorraBodyText"/>
        <w:rPr>
          <w:b/>
        </w:rPr>
      </w:pPr>
      <w:r w:rsidRPr="00154D8E">
        <w:rPr>
          <w:b/>
        </w:rPr>
        <w:t>5</w:t>
      </w:r>
      <w:r w:rsidR="004016BD" w:rsidRPr="00154D8E">
        <w:rPr>
          <w:b/>
        </w:rPr>
        <w:t xml:space="preserve">. Will funding be distributed evenly across geographical areas in Scotland? </w:t>
      </w:r>
    </w:p>
    <w:p w14:paraId="5157E069" w14:textId="251EBD1F" w:rsidR="004016BD" w:rsidRPr="00154D8E" w:rsidRDefault="004016BD" w:rsidP="004016BD">
      <w:pPr>
        <w:pStyle w:val="CorraBodyText"/>
      </w:pPr>
      <w:r w:rsidRPr="00154D8E">
        <w:t xml:space="preserve">We hope that there will be reach across the country, however each application will be assessed on merit. </w:t>
      </w:r>
    </w:p>
    <w:p w14:paraId="3348F4DC" w14:textId="3620DA8D" w:rsidR="004016BD" w:rsidRPr="00154D8E" w:rsidRDefault="00163964" w:rsidP="004016BD">
      <w:pPr>
        <w:pStyle w:val="CorraBodyText"/>
        <w:rPr>
          <w:b/>
        </w:rPr>
      </w:pPr>
      <w:r w:rsidRPr="00154D8E">
        <w:rPr>
          <w:b/>
        </w:rPr>
        <w:t>6</w:t>
      </w:r>
      <w:r w:rsidR="004016BD" w:rsidRPr="00154D8E">
        <w:rPr>
          <w:b/>
        </w:rPr>
        <w:t>. Can we apply in partnership with another organisation?</w:t>
      </w:r>
    </w:p>
    <w:p w14:paraId="10E67829" w14:textId="090F2ACD" w:rsidR="004016BD" w:rsidRPr="00154D8E" w:rsidRDefault="004016BD" w:rsidP="004016BD">
      <w:pPr>
        <w:pStyle w:val="CorraBodyText"/>
      </w:pPr>
      <w:r w:rsidRPr="00154D8E">
        <w:lastRenderedPageBreak/>
        <w:t>No. While we usually encourage joint working, applying in this way does not fit with the ethos of the programme, where the direct beneficiaries of the funding are Black and racially minoritised led organisations, nor with awarding unrestricted funding.</w:t>
      </w:r>
    </w:p>
    <w:p w14:paraId="6B248A1E" w14:textId="77777777" w:rsidR="008807BF" w:rsidRDefault="008807BF" w:rsidP="008B5973">
      <w:pPr>
        <w:pStyle w:val="CorraHeading1"/>
      </w:pPr>
    </w:p>
    <w:p w14:paraId="15713B4E" w14:textId="77777777" w:rsidR="008807BF" w:rsidRDefault="008807BF" w:rsidP="008B5973">
      <w:pPr>
        <w:pStyle w:val="CorraHeading1"/>
      </w:pPr>
    </w:p>
    <w:p w14:paraId="09983C91" w14:textId="73D38A65" w:rsidR="004016BD" w:rsidRDefault="008B5973" w:rsidP="008B5973">
      <w:pPr>
        <w:pStyle w:val="CorraHeading1"/>
      </w:pPr>
      <w:r>
        <w:t>Applying</w:t>
      </w:r>
    </w:p>
    <w:p w14:paraId="6C71D87A" w14:textId="77777777" w:rsidR="008807BF" w:rsidRPr="00154D8E" w:rsidRDefault="008807BF" w:rsidP="008807BF">
      <w:pPr>
        <w:pStyle w:val="CorraBodyText"/>
        <w:rPr>
          <w:b/>
        </w:rPr>
      </w:pPr>
      <w:r w:rsidRPr="00154D8E">
        <w:rPr>
          <w:b/>
        </w:rPr>
        <w:t>1. How can I get help with an application?</w:t>
      </w:r>
    </w:p>
    <w:p w14:paraId="63A88503" w14:textId="4BCA3940" w:rsidR="00477A64" w:rsidRPr="00154D8E" w:rsidRDefault="008807BF" w:rsidP="00477A64">
      <w:pPr>
        <w:pStyle w:val="CorraBodyText"/>
        <w:rPr>
          <w:color w:val="0000FF"/>
          <w:u w:val="single"/>
        </w:rPr>
      </w:pPr>
      <w:r w:rsidRPr="00154D8E">
        <w:t xml:space="preserve">We are happy to speak with you about your application. The best way to reach us is by emailing </w:t>
      </w:r>
      <w:hyperlink r:id="rId15" w:history="1">
        <w:r w:rsidRPr="008B0BA1">
          <w:rPr>
            <w:rStyle w:val="Hyperlink"/>
          </w:rPr>
          <w:t>cref@corra.scot</w:t>
        </w:r>
      </w:hyperlink>
      <w:r>
        <w:t xml:space="preserve"> </w:t>
      </w:r>
      <w:r w:rsidRPr="008807BF">
        <w:t>and we</w:t>
      </w:r>
      <w:r w:rsidRPr="00154D8E">
        <w:t xml:space="preserve"> will contact you to make an appointment to speak. You will also be able to attend an online information session which you can sign up to by visitin</w:t>
      </w:r>
      <w:r w:rsidR="00477A64" w:rsidRPr="00154D8E">
        <w:t xml:space="preserve">g the </w:t>
      </w:r>
      <w:hyperlink r:id="rId16" w:history="1">
        <w:r w:rsidR="00477A64" w:rsidRPr="00154D8E">
          <w:rPr>
            <w:rStyle w:val="Hyperlink"/>
          </w:rPr>
          <w:t>Corra Racial Equity Fund webpage.</w:t>
        </w:r>
      </w:hyperlink>
    </w:p>
    <w:p w14:paraId="7F21B41E" w14:textId="43629CC6" w:rsidR="008807BF" w:rsidRPr="00154D8E" w:rsidRDefault="00477A64" w:rsidP="00477A64">
      <w:pPr>
        <w:pStyle w:val="CorraBodyText"/>
        <w:rPr>
          <w:b/>
        </w:rPr>
      </w:pPr>
      <w:r w:rsidRPr="00154D8E">
        <w:rPr>
          <w:b/>
          <w:color w:val="auto"/>
        </w:rPr>
        <w:t>2.</w:t>
      </w:r>
      <w:r w:rsidR="008807BF" w:rsidRPr="00154D8E">
        <w:rPr>
          <w:b/>
          <w:color w:val="auto"/>
        </w:rPr>
        <w:t xml:space="preserve"> </w:t>
      </w:r>
      <w:r w:rsidRPr="00154D8E">
        <w:rPr>
          <w:b/>
        </w:rPr>
        <w:t xml:space="preserve">Do </w:t>
      </w:r>
      <w:r w:rsidR="00FF21C5" w:rsidRPr="00154D8E">
        <w:rPr>
          <w:b/>
        </w:rPr>
        <w:t xml:space="preserve">I </w:t>
      </w:r>
      <w:r w:rsidR="008807BF" w:rsidRPr="00154D8E">
        <w:rPr>
          <w:b/>
        </w:rPr>
        <w:t>have to use the online form?</w:t>
      </w:r>
    </w:p>
    <w:p w14:paraId="0A3E1B93" w14:textId="14BEB467" w:rsidR="008807BF" w:rsidRPr="00154D8E" w:rsidRDefault="008807BF" w:rsidP="008807BF">
      <w:pPr>
        <w:pStyle w:val="CorraBodyText"/>
      </w:pPr>
      <w:r w:rsidRPr="00154D8E">
        <w:t xml:space="preserve">We accept applications via the online form that reach us by 12 noon on </w:t>
      </w:r>
      <w:r w:rsidR="00DC69E5">
        <w:rPr>
          <w:b/>
        </w:rPr>
        <w:t>Thursday 15 October</w:t>
      </w:r>
      <w:r w:rsidRPr="00154D8E">
        <w:t xml:space="preserve"> 202</w:t>
      </w:r>
      <w:r w:rsidR="00DC69E5">
        <w:t>6</w:t>
      </w:r>
      <w:r w:rsidRPr="00154D8E">
        <w:t xml:space="preserve">. If you have any questions about the online form or if you feel that you would benefit from additional support – for example by completing this form in a different language or accessing the form in a different format – please get in touch with us to arrange this at </w:t>
      </w:r>
      <w:hyperlink r:id="rId17" w:history="1">
        <w:r w:rsidR="00477A64" w:rsidRPr="00154D8E">
          <w:rPr>
            <w:rStyle w:val="Hyperlink"/>
          </w:rPr>
          <w:t>cref@corra.scot</w:t>
        </w:r>
      </w:hyperlink>
      <w:r w:rsidRPr="00154D8E">
        <w:t xml:space="preserve"> or on 0131 444 4020. </w:t>
      </w:r>
    </w:p>
    <w:p w14:paraId="0BB47E6B" w14:textId="77777777" w:rsidR="008807BF" w:rsidRPr="00154D8E" w:rsidRDefault="008807BF" w:rsidP="008807BF">
      <w:pPr>
        <w:pStyle w:val="CorraBodyText"/>
        <w:rPr>
          <w:b/>
        </w:rPr>
      </w:pPr>
      <w:r w:rsidRPr="00154D8E">
        <w:rPr>
          <w:b/>
        </w:rPr>
        <w:t>3. How do you decide who gets grants?</w:t>
      </w:r>
    </w:p>
    <w:p w14:paraId="2C29A244" w14:textId="66C5CA60" w:rsidR="008807BF" w:rsidRPr="00154D8E" w:rsidRDefault="008807BF" w:rsidP="008807BF">
      <w:pPr>
        <w:pStyle w:val="CorraBodyText"/>
      </w:pPr>
      <w:r>
        <w:t xml:space="preserve">Applications will go through two assessment stages. The first will be carried out by Corra’s Grants Advisors who will check that your application is eligible and </w:t>
      </w:r>
      <w:r w:rsidR="005346AE">
        <w:t>meets the fund criteria</w:t>
      </w:r>
      <w:r>
        <w:t>. We may speak with you to get clarification on any aspect of your application if necessary. Applications will then be considered by a panel of people from a Black and racially minoritised community who will review applications and make the final decisions on which organisations should receive funding.</w:t>
      </w:r>
    </w:p>
    <w:p w14:paraId="5442C5F8" w14:textId="77777777" w:rsidR="008807BF" w:rsidRPr="00154D8E" w:rsidRDefault="008807BF" w:rsidP="008807BF">
      <w:pPr>
        <w:pStyle w:val="CorraBodyText"/>
        <w:rPr>
          <w:b/>
        </w:rPr>
      </w:pPr>
      <w:r w:rsidRPr="00154D8E">
        <w:rPr>
          <w:b/>
        </w:rPr>
        <w:t>4. How long will the funding last?</w:t>
      </w:r>
    </w:p>
    <w:p w14:paraId="5B90D99E" w14:textId="53DBCE41" w:rsidR="008807BF" w:rsidRPr="00154D8E" w:rsidRDefault="008807BF" w:rsidP="008807BF">
      <w:pPr>
        <w:pStyle w:val="CorraBodyText"/>
      </w:pPr>
      <w:r w:rsidRPr="00154D8E">
        <w:t xml:space="preserve">Grants may be spent over a period of up to 5 years depending on what suits your organisation’s needs. If you are awarded a full 5-year grant, all funding should be fully reported on by </w:t>
      </w:r>
      <w:r w:rsidR="00AB1701" w:rsidRPr="00154D8E">
        <w:t xml:space="preserve">March </w:t>
      </w:r>
      <w:r w:rsidRPr="00154D8E">
        <w:t>203</w:t>
      </w:r>
      <w:r w:rsidR="001E1D45">
        <w:t>2</w:t>
      </w:r>
      <w:r w:rsidRPr="00154D8E">
        <w:t>.</w:t>
      </w:r>
    </w:p>
    <w:p w14:paraId="5EF97796" w14:textId="77777777" w:rsidR="008807BF" w:rsidRPr="00154D8E" w:rsidRDefault="008807BF" w:rsidP="008807BF">
      <w:pPr>
        <w:pStyle w:val="CorraBodyText"/>
        <w:rPr>
          <w:b/>
        </w:rPr>
      </w:pPr>
      <w:r w:rsidRPr="00154D8E">
        <w:rPr>
          <w:b/>
        </w:rPr>
        <w:t>5. When will I find out if my funding application has been successful?</w:t>
      </w:r>
    </w:p>
    <w:p w14:paraId="3D9EFBDC" w14:textId="5FDF8105" w:rsidR="008807BF" w:rsidRPr="00154D8E" w:rsidRDefault="008807BF" w:rsidP="008807BF">
      <w:pPr>
        <w:pStyle w:val="CorraBodyText"/>
      </w:pPr>
      <w:r w:rsidRPr="00154D8E">
        <w:t xml:space="preserve">We expect to let everyone know the outcome by </w:t>
      </w:r>
      <w:r w:rsidR="001E1D45" w:rsidRPr="00A1600A">
        <w:t>mid-March 2027</w:t>
      </w:r>
      <w:r w:rsidR="001E1D45">
        <w:t>.</w:t>
      </w:r>
      <w:r w:rsidRPr="00154D8E">
        <w:t xml:space="preserve"> We will contact every organisation individually to let them know whether they have been successful. </w:t>
      </w:r>
    </w:p>
    <w:p w14:paraId="17310ACE" w14:textId="77777777" w:rsidR="008807BF" w:rsidRPr="00154D8E" w:rsidRDefault="008807BF" w:rsidP="008807BF">
      <w:pPr>
        <w:pStyle w:val="CorraBodyText"/>
        <w:rPr>
          <w:b/>
        </w:rPr>
      </w:pPr>
      <w:r w:rsidRPr="00154D8E">
        <w:rPr>
          <w:b/>
        </w:rPr>
        <w:t>6. If we are unsuccessful can I get some feedback on why this was?</w:t>
      </w:r>
    </w:p>
    <w:p w14:paraId="52368A54" w14:textId="5FB7E50F" w:rsidR="008807BF" w:rsidRPr="00154D8E" w:rsidRDefault="008807BF" w:rsidP="008807BF">
      <w:pPr>
        <w:pStyle w:val="CorraBodyText"/>
      </w:pPr>
      <w:r>
        <w:t xml:space="preserve">Yes, feedback will be provided to all applicants. </w:t>
      </w:r>
    </w:p>
    <w:p w14:paraId="11659295" w14:textId="77777777" w:rsidR="008807BF" w:rsidRPr="00154D8E" w:rsidRDefault="008807BF" w:rsidP="008807BF">
      <w:pPr>
        <w:pStyle w:val="CorraBodyText"/>
        <w:rPr>
          <w:b/>
        </w:rPr>
      </w:pPr>
      <w:r w:rsidRPr="00154D8E">
        <w:rPr>
          <w:b/>
        </w:rPr>
        <w:t>7. If I receive a grant, how and when will the money be paid to me?</w:t>
      </w:r>
    </w:p>
    <w:p w14:paraId="3F59E2FF" w14:textId="2C43B79B" w:rsidR="008807BF" w:rsidRPr="00154D8E" w:rsidRDefault="008807BF" w:rsidP="008807BF">
      <w:pPr>
        <w:pStyle w:val="CorraBodyText"/>
      </w:pPr>
      <w:r>
        <w:t xml:space="preserve">If you are successful, you will receive a grant offer email containing the terms and conditions of funding. We will ask you to reply, accepting the terms and conditions. </w:t>
      </w:r>
      <w:r w:rsidR="00D0620E">
        <w:t>Once all terms and conditions are agreed and met, the transfer of the first year’s grant</w:t>
      </w:r>
      <w:r w:rsidR="00A234A1">
        <w:t xml:space="preserve"> </w:t>
      </w:r>
      <w:r w:rsidR="00D0620E">
        <w:t xml:space="preserve">funding </w:t>
      </w:r>
      <w:r w:rsidR="00A234A1">
        <w:t xml:space="preserve">directly into your organisation’s bank account </w:t>
      </w:r>
      <w:r w:rsidR="00D0620E">
        <w:t xml:space="preserve">normally happens within two weeks. </w:t>
      </w:r>
      <w:r>
        <w:t xml:space="preserve">Going forward, each year’s </w:t>
      </w:r>
      <w:r>
        <w:lastRenderedPageBreak/>
        <w:t>payment will be sent to you once you have reported on the previous year, provided we have no questions about your report.</w:t>
      </w:r>
    </w:p>
    <w:p w14:paraId="76661FFC" w14:textId="77777777" w:rsidR="008807BF" w:rsidRPr="00154D8E" w:rsidRDefault="008807BF" w:rsidP="008807BF">
      <w:pPr>
        <w:pStyle w:val="CorraBodyText"/>
        <w:rPr>
          <w:b/>
        </w:rPr>
      </w:pPr>
      <w:r w:rsidRPr="00154D8E">
        <w:rPr>
          <w:b/>
        </w:rPr>
        <w:t>8. What if I need longer than originally planned to spend the money?</w:t>
      </w:r>
    </w:p>
    <w:p w14:paraId="7FA3DC41" w14:textId="2EC19B5D" w:rsidR="008807BF" w:rsidRPr="00154D8E" w:rsidRDefault="008807BF" w:rsidP="008807BF">
      <w:pPr>
        <w:pStyle w:val="CorraBodyText"/>
      </w:pPr>
      <w:r w:rsidRPr="00154D8E">
        <w:t>We understand that things change and are happy to discuss any changes or difficulties you come up against. The important thing is to contact us as soon as there are any issues.</w:t>
      </w:r>
    </w:p>
    <w:p w14:paraId="71D07B04" w14:textId="3BE41EAE" w:rsidR="00780443" w:rsidRPr="00154D8E" w:rsidRDefault="008807BF" w:rsidP="008807BF">
      <w:pPr>
        <w:pStyle w:val="CorraBodyText"/>
        <w:rPr>
          <w:b/>
        </w:rPr>
      </w:pPr>
      <w:r w:rsidRPr="00154D8E">
        <w:rPr>
          <w:b/>
        </w:rPr>
        <w:t>9. Will there be another round of applications for funding?</w:t>
      </w:r>
    </w:p>
    <w:p w14:paraId="55C21317" w14:textId="73E190CB" w:rsidR="00D550E4" w:rsidRPr="0090713B" w:rsidRDefault="00D550E4" w:rsidP="00D550E4">
      <w:pPr>
        <w:pStyle w:val="corrabodytext0"/>
        <w:rPr>
          <w:rFonts w:asciiTheme="minorHAnsi" w:hAnsiTheme="minorHAnsi" w:cstheme="minorHAnsi"/>
          <w:sz w:val="24"/>
          <w:szCs w:val="24"/>
        </w:rPr>
      </w:pPr>
      <w:r w:rsidRPr="0090713B">
        <w:rPr>
          <w:rFonts w:asciiTheme="minorHAnsi" w:hAnsiTheme="minorHAnsi" w:cstheme="minorHAnsi"/>
          <w:sz w:val="24"/>
          <w:szCs w:val="24"/>
        </w:rPr>
        <w:t>We expect to run further rounds of the Corra Racial Equity Fund each Autumn from 202</w:t>
      </w:r>
      <w:r w:rsidR="00766990" w:rsidRPr="0090713B">
        <w:rPr>
          <w:rFonts w:asciiTheme="minorHAnsi" w:hAnsiTheme="minorHAnsi" w:cstheme="minorHAnsi"/>
          <w:sz w:val="24"/>
          <w:szCs w:val="24"/>
        </w:rPr>
        <w:t>7</w:t>
      </w:r>
      <w:r w:rsidRPr="0090713B">
        <w:rPr>
          <w:rFonts w:asciiTheme="minorHAnsi" w:hAnsiTheme="minorHAnsi" w:cstheme="minorHAnsi"/>
          <w:sz w:val="24"/>
          <w:szCs w:val="24"/>
        </w:rPr>
        <w:t xml:space="preserve"> through 2029. This is part of our commitment to becoming an anti-racist organisation and our work around racial equity and racial justice as part of Corra’s ten year strategy.</w:t>
      </w:r>
    </w:p>
    <w:p w14:paraId="3B951073" w14:textId="77777777" w:rsidR="008807BF" w:rsidRPr="00154D8E" w:rsidRDefault="008807BF" w:rsidP="008807BF">
      <w:pPr>
        <w:spacing w:before="0"/>
        <w:rPr>
          <w:rFonts w:ascii="Arial" w:eastAsia="Times New Roman" w:hAnsi="Arial" w:cs="Times New Roman"/>
          <w:color w:val="auto"/>
          <w:sz w:val="28"/>
          <w:szCs w:val="28"/>
        </w:rPr>
      </w:pPr>
    </w:p>
    <w:p w14:paraId="47A208C9" w14:textId="501F7204" w:rsidR="003E55E6" w:rsidRDefault="003E407D" w:rsidP="00C3249B">
      <w:pPr>
        <w:rPr>
          <w:szCs w:val="24"/>
        </w:rPr>
      </w:pPr>
      <w:r>
        <w:rPr>
          <w:noProof/>
          <w:szCs w:val="24"/>
        </w:rPr>
        <w:drawing>
          <wp:anchor distT="0" distB="0" distL="114300" distR="114300" simplePos="0" relativeHeight="251658242" behindDoc="1" locked="0" layoutInCell="1" allowOverlap="1" wp14:anchorId="50A49661" wp14:editId="117D3E07">
            <wp:simplePos x="0" y="0"/>
            <wp:positionH relativeFrom="column">
              <wp:posOffset>-722630</wp:posOffset>
            </wp:positionH>
            <wp:positionV relativeFrom="paragraph">
              <wp:posOffset>7326630</wp:posOffset>
            </wp:positionV>
            <wp:extent cx="2025590" cy="2067293"/>
            <wp:effectExtent l="38100" t="0" r="0" b="28575"/>
            <wp:wrapNone/>
            <wp:docPr id="17941614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161418" name="Picture 1794161418"/>
                    <pic:cNvPicPr/>
                  </pic:nvPicPr>
                  <pic:blipFill>
                    <a:blip r:embed="rId18" cstate="print">
                      <a:extLst>
                        <a:ext uri="{28A0092B-C50C-407E-A947-70E740481C1C}">
                          <a14:useLocalDpi xmlns:a14="http://schemas.microsoft.com/office/drawing/2010/main" val="0"/>
                        </a:ext>
                      </a:extLst>
                    </a:blip>
                    <a:stretch>
                      <a:fillRect/>
                    </a:stretch>
                  </pic:blipFill>
                  <pic:spPr>
                    <a:xfrm flipH="1" flipV="1">
                      <a:off x="0" y="0"/>
                      <a:ext cx="2025590" cy="2067293"/>
                    </a:xfrm>
                    <a:prstGeom prst="rect">
                      <a:avLst/>
                    </a:prstGeom>
                    <a:scene3d>
                      <a:camera prst="orthographicFront">
                        <a:rot lat="0" lon="0" rev="10800000"/>
                      </a:camera>
                      <a:lightRig rig="threePt" dir="t"/>
                    </a:scene3d>
                  </pic:spPr>
                </pic:pic>
              </a:graphicData>
            </a:graphic>
            <wp14:sizeRelH relativeFrom="margin">
              <wp14:pctWidth>0</wp14:pctWidth>
            </wp14:sizeRelH>
            <wp14:sizeRelV relativeFrom="margin">
              <wp14:pctHeight>0</wp14:pctHeight>
            </wp14:sizeRelV>
          </wp:anchor>
        </w:drawing>
      </w:r>
      <w:r w:rsidR="003E55E6">
        <w:rPr>
          <w:szCs w:val="24"/>
        </w:rPr>
        <w:br w:type="page"/>
      </w:r>
    </w:p>
    <w:p w14:paraId="2E37E2F5" w14:textId="77777777" w:rsidR="00083B2E" w:rsidRPr="001A65DE" w:rsidRDefault="003E55E6" w:rsidP="003020B1">
      <w:pPr>
        <w:rPr>
          <w:szCs w:val="24"/>
        </w:rPr>
      </w:pPr>
      <w:r>
        <w:rPr>
          <w:noProof/>
          <w:szCs w:val="24"/>
        </w:rPr>
        <w:lastRenderedPageBreak/>
        <mc:AlternateContent>
          <mc:Choice Requires="wps">
            <w:drawing>
              <wp:anchor distT="0" distB="0" distL="114300" distR="114300" simplePos="0" relativeHeight="251658243" behindDoc="0" locked="0" layoutInCell="1" allowOverlap="1" wp14:anchorId="4239931C" wp14:editId="35CD7DF4">
                <wp:simplePos x="0" y="0"/>
                <wp:positionH relativeFrom="column">
                  <wp:posOffset>44408</wp:posOffset>
                </wp:positionH>
                <wp:positionV relativeFrom="paragraph">
                  <wp:posOffset>81884</wp:posOffset>
                </wp:positionV>
                <wp:extent cx="5921115" cy="6842697"/>
                <wp:effectExtent l="0" t="0" r="0" b="3175"/>
                <wp:wrapNone/>
                <wp:docPr id="2077167333" name="Text Box 19"/>
                <wp:cNvGraphicFramePr/>
                <a:graphic xmlns:a="http://schemas.openxmlformats.org/drawingml/2006/main">
                  <a:graphicData uri="http://schemas.microsoft.com/office/word/2010/wordprocessingShape">
                    <wps:wsp>
                      <wps:cNvSpPr txBox="1"/>
                      <wps:spPr>
                        <a:xfrm>
                          <a:off x="0" y="0"/>
                          <a:ext cx="5921115" cy="6842697"/>
                        </a:xfrm>
                        <a:prstGeom prst="rect">
                          <a:avLst/>
                        </a:prstGeom>
                        <a:noFill/>
                        <a:ln w="6350">
                          <a:noFill/>
                        </a:ln>
                      </wps:spPr>
                      <wps:txbx>
                        <w:txbxContent>
                          <w:p w14:paraId="50B16376" w14:textId="77777777" w:rsidR="009B06D6" w:rsidRPr="009B06D6" w:rsidRDefault="009B06D6" w:rsidP="009B06D6">
                            <w:pPr>
                              <w:autoSpaceDE w:val="0"/>
                              <w:autoSpaceDN w:val="0"/>
                              <w:adjustRightInd w:val="0"/>
                              <w:spacing w:before="0"/>
                              <w:rPr>
                                <w:rFonts w:cstheme="minorHAnsi"/>
                                <w:b/>
                                <w:bCs/>
                                <w:color w:val="FFFFFF"/>
                                <w:sz w:val="42"/>
                                <w:szCs w:val="42"/>
                              </w:rPr>
                            </w:pPr>
                            <w:r w:rsidRPr="009B06D6">
                              <w:rPr>
                                <w:rFonts w:cstheme="minorHAnsi"/>
                                <w:b/>
                                <w:bCs/>
                                <w:color w:val="FFFFFF"/>
                                <w:sz w:val="42"/>
                                <w:szCs w:val="42"/>
                              </w:rPr>
                              <w:t>About Corra Foundation</w:t>
                            </w:r>
                          </w:p>
                          <w:p w14:paraId="40417DFC"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Corra Foundation exists to make a difference to the lives of people and communities. It works</w:t>
                            </w:r>
                          </w:p>
                          <w:p w14:paraId="2B8AF767"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with others to encourage positive change, opportunity, fairness and growth of aspirations which</w:t>
                            </w:r>
                            <w:r>
                              <w:rPr>
                                <w:rFonts w:cstheme="minorHAnsi"/>
                                <w:color w:val="FFFFFF"/>
                                <w:szCs w:val="24"/>
                              </w:rPr>
                              <w:t xml:space="preserve"> </w:t>
                            </w:r>
                            <w:r w:rsidRPr="009B06D6">
                              <w:rPr>
                                <w:rFonts w:cstheme="minorHAnsi"/>
                                <w:color w:val="FFFFFF"/>
                                <w:szCs w:val="24"/>
                              </w:rPr>
                              <w:t>improve quality of life. Corra wants to see a society in which people create positive change and</w:t>
                            </w:r>
                            <w:r>
                              <w:rPr>
                                <w:rFonts w:cstheme="minorHAnsi"/>
                                <w:color w:val="FFFFFF"/>
                                <w:szCs w:val="24"/>
                              </w:rPr>
                              <w:t xml:space="preserve"> </w:t>
                            </w:r>
                            <w:r w:rsidRPr="009B06D6">
                              <w:rPr>
                                <w:rFonts w:cstheme="minorHAnsi"/>
                                <w:color w:val="FFFFFF"/>
                                <w:szCs w:val="24"/>
                              </w:rPr>
                              <w:t>enjoy fulfilling lives.</w:t>
                            </w:r>
                          </w:p>
                          <w:p w14:paraId="0D41EF81" w14:textId="77777777" w:rsidR="009B06D6" w:rsidRPr="009B06D6" w:rsidRDefault="009B06D6" w:rsidP="009B06D6">
                            <w:pPr>
                              <w:autoSpaceDE w:val="0"/>
                              <w:autoSpaceDN w:val="0"/>
                              <w:adjustRightInd w:val="0"/>
                              <w:spacing w:before="0"/>
                              <w:rPr>
                                <w:rFonts w:cstheme="minorHAnsi"/>
                                <w:color w:val="FFFFFF"/>
                                <w:szCs w:val="24"/>
                              </w:rPr>
                            </w:pPr>
                          </w:p>
                          <w:p w14:paraId="358DED79"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In 2020 Corra launched a ten-year strategy. It is long term because making a different on the big</w:t>
                            </w:r>
                            <w:r>
                              <w:rPr>
                                <w:rFonts w:cstheme="minorHAnsi"/>
                                <w:color w:val="FFFFFF"/>
                                <w:szCs w:val="24"/>
                              </w:rPr>
                              <w:t xml:space="preserve"> </w:t>
                            </w:r>
                            <w:r w:rsidRPr="009B06D6">
                              <w:rPr>
                                <w:rFonts w:cstheme="minorHAnsi"/>
                                <w:color w:val="FFFFFF"/>
                                <w:szCs w:val="24"/>
                              </w:rPr>
                              <w:t>challenges will take time. At its heart is the strong belief that when people find their voice, they</w:t>
                            </w:r>
                            <w:r>
                              <w:rPr>
                                <w:rFonts w:cstheme="minorHAnsi"/>
                                <w:color w:val="FFFFFF"/>
                                <w:szCs w:val="24"/>
                              </w:rPr>
                              <w:t xml:space="preserve"> </w:t>
                            </w:r>
                            <w:r w:rsidRPr="009B06D6">
                              <w:rPr>
                                <w:rFonts w:cstheme="minorHAnsi"/>
                                <w:color w:val="FFFFFF"/>
                                <w:szCs w:val="24"/>
                              </w:rPr>
                              <w:t>unlock the power to make change happen.</w:t>
                            </w:r>
                          </w:p>
                          <w:p w14:paraId="20DC0AFC" w14:textId="77777777" w:rsidR="009B06D6" w:rsidRPr="009B06D6" w:rsidRDefault="009B06D6" w:rsidP="009B06D6">
                            <w:pPr>
                              <w:autoSpaceDE w:val="0"/>
                              <w:autoSpaceDN w:val="0"/>
                              <w:adjustRightInd w:val="0"/>
                              <w:spacing w:before="0"/>
                              <w:rPr>
                                <w:rFonts w:cstheme="minorHAnsi"/>
                                <w:color w:val="FFFFFF"/>
                                <w:szCs w:val="24"/>
                              </w:rPr>
                            </w:pPr>
                          </w:p>
                          <w:p w14:paraId="349E18B9" w14:textId="77777777" w:rsidR="009B06D6" w:rsidRPr="009B06D6" w:rsidRDefault="009B06D6" w:rsidP="009B06D6">
                            <w:pPr>
                              <w:autoSpaceDE w:val="0"/>
                              <w:autoSpaceDN w:val="0"/>
                              <w:adjustRightInd w:val="0"/>
                              <w:spacing w:before="0"/>
                              <w:rPr>
                                <w:rFonts w:cstheme="minorHAnsi"/>
                                <w:b/>
                                <w:bCs/>
                                <w:color w:val="FFFFFF"/>
                                <w:sz w:val="40"/>
                                <w:szCs w:val="40"/>
                              </w:rPr>
                            </w:pPr>
                            <w:r w:rsidRPr="009B06D6">
                              <w:rPr>
                                <w:rFonts w:cstheme="minorHAnsi"/>
                                <w:b/>
                                <w:bCs/>
                                <w:color w:val="FFFFFF"/>
                                <w:sz w:val="40"/>
                                <w:szCs w:val="40"/>
                              </w:rPr>
                              <w:t>Our ways of working</w:t>
                            </w:r>
                          </w:p>
                          <w:p w14:paraId="30274D5F"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At Corra we have a set of principles that we strive to put into practice across our roles as an</w:t>
                            </w:r>
                          </w:p>
                          <w:p w14:paraId="6ECFF905"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employer, independent funder, charity and partner, as well as in our influencing activity.</w:t>
                            </w:r>
                          </w:p>
                          <w:p w14:paraId="3B9127E8" w14:textId="77777777" w:rsidR="009B06D6" w:rsidRPr="009B06D6" w:rsidRDefault="009B06D6" w:rsidP="009B06D6">
                            <w:pPr>
                              <w:autoSpaceDE w:val="0"/>
                              <w:autoSpaceDN w:val="0"/>
                              <w:adjustRightInd w:val="0"/>
                              <w:spacing w:before="0"/>
                              <w:rPr>
                                <w:rFonts w:cstheme="minorHAnsi"/>
                                <w:color w:val="FFFFFF"/>
                                <w:szCs w:val="24"/>
                              </w:rPr>
                            </w:pPr>
                          </w:p>
                          <w:p w14:paraId="4AB4C91F" w14:textId="77777777" w:rsid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We will:</w:t>
                            </w:r>
                          </w:p>
                          <w:p w14:paraId="14947BF0" w14:textId="77777777" w:rsidR="009B06D6" w:rsidRPr="009B06D6" w:rsidRDefault="009B06D6" w:rsidP="009B06D6">
                            <w:pPr>
                              <w:autoSpaceDE w:val="0"/>
                              <w:autoSpaceDN w:val="0"/>
                              <w:adjustRightInd w:val="0"/>
                              <w:spacing w:before="0"/>
                              <w:rPr>
                                <w:rFonts w:cstheme="minorHAnsi"/>
                                <w:color w:val="FFFFFF"/>
                                <w:szCs w:val="24"/>
                              </w:rPr>
                            </w:pPr>
                          </w:p>
                          <w:p w14:paraId="1F635937" w14:textId="77777777" w:rsidR="009B06D6" w:rsidRDefault="009B06D6" w:rsidP="009B06D6">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Listen and respond to people, communities and organisations and amplify voices that are</w:t>
                            </w:r>
                            <w:r>
                              <w:rPr>
                                <w:rFonts w:cstheme="minorHAnsi"/>
                                <w:color w:val="FFFFFF"/>
                                <w:szCs w:val="24"/>
                              </w:rPr>
                              <w:t xml:space="preserve"> </w:t>
                            </w:r>
                            <w:r w:rsidRPr="009B06D6">
                              <w:rPr>
                                <w:rFonts w:cstheme="minorHAnsi"/>
                                <w:color w:val="FFFFFF"/>
                                <w:szCs w:val="24"/>
                              </w:rPr>
                              <w:t>less well heard – their wisdom is at the heart of Corra’s approach.</w:t>
                            </w:r>
                          </w:p>
                          <w:p w14:paraId="41626135" w14:textId="77777777" w:rsidR="009B06D6" w:rsidRDefault="009B06D6" w:rsidP="009B06D6">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Build relationships, always working alongside others on the basis of shared power, mutual</w:t>
                            </w:r>
                            <w:r>
                              <w:rPr>
                                <w:rFonts w:cstheme="minorHAnsi"/>
                                <w:color w:val="FFFFFF"/>
                                <w:szCs w:val="24"/>
                              </w:rPr>
                              <w:t xml:space="preserve"> </w:t>
                            </w:r>
                            <w:r w:rsidRPr="009B06D6">
                              <w:rPr>
                                <w:rFonts w:cstheme="minorHAnsi"/>
                                <w:color w:val="FFFFFF"/>
                                <w:szCs w:val="24"/>
                              </w:rPr>
                              <w:t>trust and shared learning.</w:t>
                            </w:r>
                          </w:p>
                          <w:p w14:paraId="7637FA01" w14:textId="77777777" w:rsidR="009B06D6" w:rsidRDefault="009B06D6" w:rsidP="009B06D6">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Pursue diversity, equity and inclusion (DEI), trying to challenge structural discrimination and</w:t>
                            </w:r>
                            <w:r>
                              <w:rPr>
                                <w:rFonts w:cstheme="minorHAnsi"/>
                                <w:color w:val="FFFFFF"/>
                                <w:szCs w:val="24"/>
                              </w:rPr>
                              <w:t xml:space="preserve"> </w:t>
                            </w:r>
                            <w:r w:rsidRPr="009B06D6">
                              <w:rPr>
                                <w:rFonts w:cstheme="minorHAnsi"/>
                                <w:color w:val="FFFFFF"/>
                                <w:szCs w:val="24"/>
                              </w:rPr>
                              <w:t>contribute to radical shifts in the funding sector.</w:t>
                            </w:r>
                          </w:p>
                          <w:p w14:paraId="5C7EEAB4" w14:textId="77777777" w:rsidR="009B06D6" w:rsidRDefault="009B06D6" w:rsidP="009B06D6">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Be an open, trusting and flexible grant maker.</w:t>
                            </w:r>
                          </w:p>
                          <w:p w14:paraId="0BFEDC6D" w14:textId="77777777" w:rsidR="009B06D6" w:rsidRDefault="009B06D6" w:rsidP="009B06D6">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Ensure we contribute to tackling climate change, through our investments, operations and</w:t>
                            </w:r>
                            <w:r>
                              <w:rPr>
                                <w:rFonts w:cstheme="minorHAnsi"/>
                                <w:color w:val="FFFFFF"/>
                                <w:szCs w:val="24"/>
                              </w:rPr>
                              <w:t xml:space="preserve"> </w:t>
                            </w:r>
                            <w:r w:rsidRPr="009B06D6">
                              <w:rPr>
                                <w:rFonts w:cstheme="minorHAnsi"/>
                                <w:color w:val="FFFFFF"/>
                                <w:szCs w:val="24"/>
                              </w:rPr>
                              <w:t>grant making and encouraging others to take action alongside us.</w:t>
                            </w:r>
                          </w:p>
                          <w:p w14:paraId="4B5AFDB1" w14:textId="77777777" w:rsidR="009B06D6" w:rsidRPr="009B06D6" w:rsidRDefault="009B06D6" w:rsidP="009B06D6">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Be bold, taking considered risks and supporting others to do the same.</w:t>
                            </w:r>
                          </w:p>
                          <w:p w14:paraId="7CC33CB3" w14:textId="77777777" w:rsidR="009B06D6" w:rsidRPr="009B06D6" w:rsidRDefault="009B06D6" w:rsidP="009B06D6">
                            <w:pPr>
                              <w:autoSpaceDE w:val="0"/>
                              <w:autoSpaceDN w:val="0"/>
                              <w:adjustRightInd w:val="0"/>
                              <w:spacing w:before="0"/>
                              <w:rPr>
                                <w:rFonts w:cstheme="minorHAnsi"/>
                                <w:b/>
                                <w:bCs/>
                                <w:color w:val="FFFFFF"/>
                                <w:szCs w:val="24"/>
                              </w:rPr>
                            </w:pPr>
                          </w:p>
                          <w:p w14:paraId="68FC9137" w14:textId="5140DCC1" w:rsidR="009B06D6" w:rsidRPr="009B06D6" w:rsidRDefault="009B06D6" w:rsidP="009B06D6">
                            <w:pPr>
                              <w:autoSpaceDE w:val="0"/>
                              <w:autoSpaceDN w:val="0"/>
                              <w:adjustRightInd w:val="0"/>
                              <w:spacing w:before="0"/>
                              <w:rPr>
                                <w:rFonts w:cstheme="minorHAnsi"/>
                                <w:b/>
                                <w:bCs/>
                                <w:color w:val="FFFFFF"/>
                                <w:szCs w:val="24"/>
                              </w:rPr>
                            </w:pPr>
                            <w:r w:rsidRPr="009B06D6">
                              <w:rPr>
                                <w:rFonts w:cstheme="minorHAnsi"/>
                                <w:b/>
                                <w:bCs/>
                                <w:color w:val="FFFFFF"/>
                                <w:szCs w:val="24"/>
                              </w:rPr>
                              <w:t xml:space="preserve">Date of publication: </w:t>
                            </w:r>
                            <w:r w:rsidR="00766990">
                              <w:rPr>
                                <w:rFonts w:cstheme="minorHAnsi"/>
                                <w:b/>
                                <w:bCs/>
                                <w:color w:val="FFFFFF"/>
                                <w:szCs w:val="24"/>
                              </w:rPr>
                              <w:t>1 September 2026</w:t>
                            </w:r>
                          </w:p>
                          <w:p w14:paraId="3C5BE44A" w14:textId="77777777" w:rsidR="009B06D6" w:rsidRPr="009B06D6" w:rsidRDefault="009B06D6" w:rsidP="009B06D6">
                            <w:pPr>
                              <w:autoSpaceDE w:val="0"/>
                              <w:autoSpaceDN w:val="0"/>
                              <w:adjustRightInd w:val="0"/>
                              <w:spacing w:before="0"/>
                              <w:rPr>
                                <w:rFonts w:cstheme="minorHAnsi"/>
                                <w:color w:val="FFFFFF"/>
                                <w:szCs w:val="24"/>
                              </w:rPr>
                            </w:pPr>
                          </w:p>
                          <w:p w14:paraId="2C51C7A5"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Corra Foundation</w:t>
                            </w:r>
                          </w:p>
                          <w:p w14:paraId="5864D9D6"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Office Suite 30 Pure Offices</w:t>
                            </w:r>
                          </w:p>
                          <w:p w14:paraId="3005B8DD"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4 Lochside Way</w:t>
                            </w:r>
                          </w:p>
                          <w:p w14:paraId="6691D31F" w14:textId="77777777" w:rsidR="009B06D6" w:rsidRPr="009B06D6" w:rsidRDefault="009B06D6" w:rsidP="009B06D6">
                            <w:pPr>
                              <w:autoSpaceDE w:val="0"/>
                              <w:autoSpaceDN w:val="0"/>
                              <w:adjustRightInd w:val="0"/>
                              <w:spacing w:before="0"/>
                              <w:rPr>
                                <w:rFonts w:cstheme="minorHAnsi"/>
                                <w:color w:val="FFFFFF"/>
                                <w:szCs w:val="24"/>
                              </w:rPr>
                            </w:pPr>
                            <w:r w:rsidRPr="009B06D6">
                              <w:rPr>
                                <w:rFonts w:cstheme="minorHAnsi"/>
                                <w:color w:val="FFFFFF"/>
                                <w:szCs w:val="24"/>
                              </w:rPr>
                              <w:t>Edinburgh EH12 9DT</w:t>
                            </w:r>
                          </w:p>
                          <w:p w14:paraId="035D2821" w14:textId="77777777" w:rsidR="009B06D6" w:rsidRPr="009B06D6" w:rsidRDefault="009B06D6" w:rsidP="009B06D6">
                            <w:pPr>
                              <w:autoSpaceDE w:val="0"/>
                              <w:autoSpaceDN w:val="0"/>
                              <w:adjustRightInd w:val="0"/>
                              <w:spacing w:before="0"/>
                              <w:rPr>
                                <w:rFonts w:cstheme="minorHAnsi"/>
                                <w:b/>
                                <w:bCs/>
                                <w:color w:val="FFFFFF"/>
                                <w:szCs w:val="24"/>
                              </w:rPr>
                            </w:pPr>
                            <w:r w:rsidRPr="009B06D6">
                              <w:rPr>
                                <w:rFonts w:cstheme="minorHAnsi"/>
                                <w:color w:val="FFFFFF"/>
                                <w:szCs w:val="24"/>
                              </w:rPr>
                              <w:t xml:space="preserve">e: </w:t>
                            </w:r>
                            <w:proofErr w:type="spellStart"/>
                            <w:r w:rsidRPr="009B06D6">
                              <w:rPr>
                                <w:rFonts w:cstheme="minorHAnsi"/>
                                <w:b/>
                                <w:bCs/>
                                <w:color w:val="FFFFFF"/>
                                <w:szCs w:val="24"/>
                              </w:rPr>
                              <w:t>hello@corra.scot</w:t>
                            </w:r>
                            <w:proofErr w:type="spellEnd"/>
                          </w:p>
                          <w:p w14:paraId="27D921A1" w14:textId="77777777" w:rsidR="009B06D6" w:rsidRPr="009B06D6" w:rsidRDefault="009B06D6" w:rsidP="009B06D6">
                            <w:pPr>
                              <w:autoSpaceDE w:val="0"/>
                              <w:autoSpaceDN w:val="0"/>
                              <w:adjustRightInd w:val="0"/>
                              <w:spacing w:before="0"/>
                              <w:rPr>
                                <w:rFonts w:cstheme="minorHAnsi"/>
                                <w:b/>
                                <w:bCs/>
                                <w:color w:val="FFFFFF"/>
                                <w:szCs w:val="24"/>
                              </w:rPr>
                            </w:pPr>
                            <w:r w:rsidRPr="009B06D6">
                              <w:rPr>
                                <w:rFonts w:cstheme="minorHAnsi"/>
                                <w:color w:val="FFFFFF"/>
                                <w:szCs w:val="24"/>
                              </w:rPr>
                              <w:t xml:space="preserve">t: </w:t>
                            </w:r>
                            <w:r w:rsidRPr="009B06D6">
                              <w:rPr>
                                <w:rFonts w:cstheme="minorHAnsi"/>
                                <w:b/>
                                <w:bCs/>
                                <w:color w:val="FFFFFF"/>
                                <w:szCs w:val="24"/>
                              </w:rPr>
                              <w:t>0131 444 4020</w:t>
                            </w:r>
                          </w:p>
                          <w:p w14:paraId="4FEBD456" w14:textId="77777777" w:rsidR="009B06D6" w:rsidRPr="009B06D6" w:rsidRDefault="009B06D6" w:rsidP="009B06D6">
                            <w:pPr>
                              <w:autoSpaceDE w:val="0"/>
                              <w:autoSpaceDN w:val="0"/>
                              <w:adjustRightInd w:val="0"/>
                              <w:spacing w:before="0"/>
                              <w:rPr>
                                <w:rFonts w:cstheme="minorHAnsi"/>
                                <w:b/>
                                <w:bCs/>
                                <w:color w:val="FFFFFF"/>
                                <w:szCs w:val="24"/>
                              </w:rPr>
                            </w:pPr>
                            <w:r w:rsidRPr="009B06D6">
                              <w:rPr>
                                <w:rFonts w:cstheme="minorHAnsi"/>
                                <w:color w:val="FFFFFF"/>
                                <w:szCs w:val="24"/>
                              </w:rPr>
                              <w:t xml:space="preserve">w: </w:t>
                            </w:r>
                            <w:r w:rsidRPr="009B06D6">
                              <w:rPr>
                                <w:rFonts w:cstheme="minorHAnsi"/>
                                <w:b/>
                                <w:bCs/>
                                <w:color w:val="FFFFFF"/>
                                <w:szCs w:val="24"/>
                              </w:rPr>
                              <w:t>www.corra.scot</w:t>
                            </w:r>
                          </w:p>
                          <w:p w14:paraId="253DBF96" w14:textId="77777777" w:rsidR="003E55E6" w:rsidRPr="00820B04" w:rsidRDefault="003E55E6" w:rsidP="00820B04">
                            <w:pPr>
                              <w:rPr>
                                <w:color w:val="FFFFFF" w:themeColor="background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cei="http://schemas.microsoft.com/office/word/2026/wordml/cei">
            <w:pict>
              <v:shape id="Text Box 19" style="position:absolute;margin-left:3.5pt;margin-top:6.45pt;width:466.25pt;height:538.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" w14:anchorId="4239931C">
                <v:textbox inset="0,0,0,0">
                  <w:txbxContent>
                    <w:p w:rsidRPr="009B06D6" w:rsidR="009B06D6" w:rsidP="009B06D6" w:rsidRDefault="009B06D6" w14:paraId="50B16376" w14:textId="77777777">
                      <w:pPr>
                        <w:autoSpaceDE w:val="0"/>
                        <w:autoSpaceDN w:val="0"/>
                        <w:adjustRightInd w:val="0"/>
                        <w:spacing w:before="0"/>
                        <w:rPr>
                          <w:rFonts w:cstheme="minorHAnsi"/>
                          <w:b/>
                          <w:bCs/>
                          <w:color w:val="FFFFFF"/>
                          <w:sz w:val="42"/>
                          <w:szCs w:val="42"/>
                        </w:rPr>
                      </w:pPr>
                      <w:r w:rsidRPr="009B06D6">
                        <w:rPr>
                          <w:rFonts w:cstheme="minorHAnsi"/>
                          <w:b/>
                          <w:bCs/>
                          <w:color w:val="FFFFFF"/>
                          <w:sz w:val="42"/>
                          <w:szCs w:val="42"/>
                        </w:rPr>
                        <w:t>About Corra Foundation</w:t>
                      </w:r>
                    </w:p>
                    <w:p w:rsidRPr="009B06D6" w:rsidR="009B06D6" w:rsidP="009B06D6" w:rsidRDefault="009B06D6" w14:paraId="40417DFC" w14:textId="77777777">
                      <w:pPr>
                        <w:autoSpaceDE w:val="0"/>
                        <w:autoSpaceDN w:val="0"/>
                        <w:adjustRightInd w:val="0"/>
                        <w:spacing w:before="0"/>
                        <w:rPr>
                          <w:rFonts w:cstheme="minorHAnsi"/>
                          <w:color w:val="FFFFFF"/>
                          <w:szCs w:val="24"/>
                        </w:rPr>
                      </w:pPr>
                      <w:r w:rsidRPr="009B06D6">
                        <w:rPr>
                          <w:rFonts w:cstheme="minorHAnsi"/>
                          <w:color w:val="FFFFFF"/>
                          <w:szCs w:val="24"/>
                        </w:rPr>
                        <w:t>Corra Foundation exists to make a difference to the lives of people and communities. It works</w:t>
                      </w:r>
                    </w:p>
                    <w:p w:rsidRPr="009B06D6" w:rsidR="009B06D6" w:rsidP="009B06D6" w:rsidRDefault="009B06D6" w14:paraId="2B8AF767" w14:textId="77777777">
                      <w:pPr>
                        <w:autoSpaceDE w:val="0"/>
                        <w:autoSpaceDN w:val="0"/>
                        <w:adjustRightInd w:val="0"/>
                        <w:spacing w:before="0"/>
                        <w:rPr>
                          <w:rFonts w:cstheme="minorHAnsi"/>
                          <w:color w:val="FFFFFF"/>
                          <w:szCs w:val="24"/>
                        </w:rPr>
                      </w:pPr>
                      <w:r w:rsidRPr="009B06D6">
                        <w:rPr>
                          <w:rFonts w:cstheme="minorHAnsi"/>
                          <w:color w:val="FFFFFF"/>
                          <w:szCs w:val="24"/>
                        </w:rPr>
                        <w:t>with others to encourage positive change, opportunity, fairness and growth of aspirations which</w:t>
                      </w:r>
                      <w:r>
                        <w:rPr>
                          <w:rFonts w:cstheme="minorHAnsi"/>
                          <w:color w:val="FFFFFF"/>
                          <w:szCs w:val="24"/>
                        </w:rPr>
                        <w:t xml:space="preserve"> </w:t>
                      </w:r>
                      <w:r w:rsidRPr="009B06D6">
                        <w:rPr>
                          <w:rFonts w:cstheme="minorHAnsi"/>
                          <w:color w:val="FFFFFF"/>
                          <w:szCs w:val="24"/>
                        </w:rPr>
                        <w:t>improve quality of life. Corra wants to see a society in which people create positive change and</w:t>
                      </w:r>
                      <w:r>
                        <w:rPr>
                          <w:rFonts w:cstheme="minorHAnsi"/>
                          <w:color w:val="FFFFFF"/>
                          <w:szCs w:val="24"/>
                        </w:rPr>
                        <w:t xml:space="preserve"> </w:t>
                      </w:r>
                      <w:r w:rsidRPr="009B06D6">
                        <w:rPr>
                          <w:rFonts w:cstheme="minorHAnsi"/>
                          <w:color w:val="FFFFFF"/>
                          <w:szCs w:val="24"/>
                        </w:rPr>
                        <w:t>enjoy fulfilling lives.</w:t>
                      </w:r>
                    </w:p>
                    <w:p w:rsidRPr="009B06D6" w:rsidR="009B06D6" w:rsidP="009B06D6" w:rsidRDefault="009B06D6" w14:paraId="0D41EF81" w14:textId="77777777">
                      <w:pPr>
                        <w:autoSpaceDE w:val="0"/>
                        <w:autoSpaceDN w:val="0"/>
                        <w:adjustRightInd w:val="0"/>
                        <w:spacing w:before="0"/>
                        <w:rPr>
                          <w:rFonts w:cstheme="minorHAnsi"/>
                          <w:color w:val="FFFFFF"/>
                          <w:szCs w:val="24"/>
                        </w:rPr>
                      </w:pPr>
                    </w:p>
                    <w:p w:rsidRPr="009B06D6" w:rsidR="009B06D6" w:rsidP="009B06D6" w:rsidRDefault="009B06D6" w14:paraId="358DED79" w14:textId="77777777">
                      <w:pPr>
                        <w:autoSpaceDE w:val="0"/>
                        <w:autoSpaceDN w:val="0"/>
                        <w:adjustRightInd w:val="0"/>
                        <w:spacing w:before="0"/>
                        <w:rPr>
                          <w:rFonts w:cstheme="minorHAnsi"/>
                          <w:color w:val="FFFFFF"/>
                          <w:szCs w:val="24"/>
                        </w:rPr>
                      </w:pPr>
                      <w:r w:rsidRPr="009B06D6">
                        <w:rPr>
                          <w:rFonts w:cstheme="minorHAnsi"/>
                          <w:color w:val="FFFFFF"/>
                          <w:szCs w:val="24"/>
                        </w:rPr>
                        <w:t>In 2020 Corra launched a ten-year strategy. It is long term because making a different on the big</w:t>
                      </w:r>
                      <w:r>
                        <w:rPr>
                          <w:rFonts w:cstheme="minorHAnsi"/>
                          <w:color w:val="FFFFFF"/>
                          <w:szCs w:val="24"/>
                        </w:rPr>
                        <w:t xml:space="preserve"> </w:t>
                      </w:r>
                      <w:r w:rsidRPr="009B06D6">
                        <w:rPr>
                          <w:rFonts w:cstheme="minorHAnsi"/>
                          <w:color w:val="FFFFFF"/>
                          <w:szCs w:val="24"/>
                        </w:rPr>
                        <w:t>challenges will take time. At its heart is the strong belief that when people find their voice, they</w:t>
                      </w:r>
                      <w:r>
                        <w:rPr>
                          <w:rFonts w:cstheme="minorHAnsi"/>
                          <w:color w:val="FFFFFF"/>
                          <w:szCs w:val="24"/>
                        </w:rPr>
                        <w:t xml:space="preserve"> </w:t>
                      </w:r>
                      <w:r w:rsidRPr="009B06D6">
                        <w:rPr>
                          <w:rFonts w:cstheme="minorHAnsi"/>
                          <w:color w:val="FFFFFF"/>
                          <w:szCs w:val="24"/>
                        </w:rPr>
                        <w:t>unlock the power to make change happen.</w:t>
                      </w:r>
                    </w:p>
                    <w:p w:rsidRPr="009B06D6" w:rsidR="009B06D6" w:rsidP="009B06D6" w:rsidRDefault="009B06D6" w14:paraId="20DC0AFC" w14:textId="77777777">
                      <w:pPr>
                        <w:autoSpaceDE w:val="0"/>
                        <w:autoSpaceDN w:val="0"/>
                        <w:adjustRightInd w:val="0"/>
                        <w:spacing w:before="0"/>
                        <w:rPr>
                          <w:rFonts w:cstheme="minorHAnsi"/>
                          <w:color w:val="FFFFFF"/>
                          <w:szCs w:val="24"/>
                        </w:rPr>
                      </w:pPr>
                    </w:p>
                    <w:p w:rsidRPr="009B06D6" w:rsidR="009B06D6" w:rsidP="009B06D6" w:rsidRDefault="009B06D6" w14:paraId="349E18B9" w14:textId="77777777">
                      <w:pPr>
                        <w:autoSpaceDE w:val="0"/>
                        <w:autoSpaceDN w:val="0"/>
                        <w:adjustRightInd w:val="0"/>
                        <w:spacing w:before="0"/>
                        <w:rPr>
                          <w:rFonts w:cstheme="minorHAnsi"/>
                          <w:b/>
                          <w:bCs/>
                          <w:color w:val="FFFFFF"/>
                          <w:sz w:val="40"/>
                          <w:szCs w:val="40"/>
                        </w:rPr>
                      </w:pPr>
                      <w:r w:rsidRPr="009B06D6">
                        <w:rPr>
                          <w:rFonts w:cstheme="minorHAnsi"/>
                          <w:b/>
                          <w:bCs/>
                          <w:color w:val="FFFFFF"/>
                          <w:sz w:val="40"/>
                          <w:szCs w:val="40"/>
                        </w:rPr>
                        <w:t>Our ways of working</w:t>
                      </w:r>
                    </w:p>
                    <w:p w:rsidRPr="009B06D6" w:rsidR="009B06D6" w:rsidP="009B06D6" w:rsidRDefault="009B06D6" w14:paraId="30274D5F" w14:textId="77777777">
                      <w:pPr>
                        <w:autoSpaceDE w:val="0"/>
                        <w:autoSpaceDN w:val="0"/>
                        <w:adjustRightInd w:val="0"/>
                        <w:spacing w:before="0"/>
                        <w:rPr>
                          <w:rFonts w:cstheme="minorHAnsi"/>
                          <w:color w:val="FFFFFF"/>
                          <w:szCs w:val="24"/>
                        </w:rPr>
                      </w:pPr>
                      <w:r w:rsidRPr="009B06D6">
                        <w:rPr>
                          <w:rFonts w:cstheme="minorHAnsi"/>
                          <w:color w:val="FFFFFF"/>
                          <w:szCs w:val="24"/>
                        </w:rPr>
                        <w:t>At Corra we have a set of principles that we strive to put into practice across our roles as an</w:t>
                      </w:r>
                    </w:p>
                    <w:p w:rsidRPr="009B06D6" w:rsidR="009B06D6" w:rsidP="009B06D6" w:rsidRDefault="009B06D6" w14:paraId="6ECFF905" w14:textId="77777777">
                      <w:pPr>
                        <w:autoSpaceDE w:val="0"/>
                        <w:autoSpaceDN w:val="0"/>
                        <w:adjustRightInd w:val="0"/>
                        <w:spacing w:before="0"/>
                        <w:rPr>
                          <w:rFonts w:cstheme="minorHAnsi"/>
                          <w:color w:val="FFFFFF"/>
                          <w:szCs w:val="24"/>
                        </w:rPr>
                      </w:pPr>
                      <w:r w:rsidRPr="009B06D6">
                        <w:rPr>
                          <w:rFonts w:cstheme="minorHAnsi"/>
                          <w:color w:val="FFFFFF"/>
                          <w:szCs w:val="24"/>
                        </w:rPr>
                        <w:t>employer, independent funder, charity and partner, as well as in our influencing activity.</w:t>
                      </w:r>
                    </w:p>
                    <w:p w:rsidRPr="009B06D6" w:rsidR="009B06D6" w:rsidP="009B06D6" w:rsidRDefault="009B06D6" w14:paraId="3B9127E8" w14:textId="77777777">
                      <w:pPr>
                        <w:autoSpaceDE w:val="0"/>
                        <w:autoSpaceDN w:val="0"/>
                        <w:adjustRightInd w:val="0"/>
                        <w:spacing w:before="0"/>
                        <w:rPr>
                          <w:rFonts w:cstheme="minorHAnsi"/>
                          <w:color w:val="FFFFFF"/>
                          <w:szCs w:val="24"/>
                        </w:rPr>
                      </w:pPr>
                    </w:p>
                    <w:p w:rsidR="009B06D6" w:rsidP="009B06D6" w:rsidRDefault="009B06D6" w14:paraId="4AB4C91F" w14:textId="77777777">
                      <w:pPr>
                        <w:autoSpaceDE w:val="0"/>
                        <w:autoSpaceDN w:val="0"/>
                        <w:adjustRightInd w:val="0"/>
                        <w:spacing w:before="0"/>
                        <w:rPr>
                          <w:rFonts w:cstheme="minorHAnsi"/>
                          <w:color w:val="FFFFFF"/>
                          <w:szCs w:val="24"/>
                        </w:rPr>
                      </w:pPr>
                      <w:r w:rsidRPr="009B06D6">
                        <w:rPr>
                          <w:rFonts w:cstheme="minorHAnsi"/>
                          <w:color w:val="FFFFFF"/>
                          <w:szCs w:val="24"/>
                        </w:rPr>
                        <w:t>We will:</w:t>
                      </w:r>
                    </w:p>
                    <w:p w:rsidRPr="009B06D6" w:rsidR="009B06D6" w:rsidP="009B06D6" w:rsidRDefault="009B06D6" w14:paraId="14947BF0" w14:textId="77777777">
                      <w:pPr>
                        <w:autoSpaceDE w:val="0"/>
                        <w:autoSpaceDN w:val="0"/>
                        <w:adjustRightInd w:val="0"/>
                        <w:spacing w:before="0"/>
                        <w:rPr>
                          <w:rFonts w:cstheme="minorHAnsi"/>
                          <w:color w:val="FFFFFF"/>
                          <w:szCs w:val="24"/>
                        </w:rPr>
                      </w:pPr>
                    </w:p>
                    <w:p w:rsidR="009B06D6" w:rsidP="009B06D6" w:rsidRDefault="009B06D6" w14:paraId="1F635937" w14:textId="77777777">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Listen and respond to people, communities and organisations and amplify voices that are</w:t>
                      </w:r>
                      <w:r>
                        <w:rPr>
                          <w:rFonts w:cstheme="minorHAnsi"/>
                          <w:color w:val="FFFFFF"/>
                          <w:szCs w:val="24"/>
                        </w:rPr>
                        <w:t xml:space="preserve"> </w:t>
                      </w:r>
                      <w:r w:rsidRPr="009B06D6">
                        <w:rPr>
                          <w:rFonts w:cstheme="minorHAnsi"/>
                          <w:color w:val="FFFFFF"/>
                          <w:szCs w:val="24"/>
                        </w:rPr>
                        <w:t>less well heard – their wisdom is at the heart of Corra’s approach.</w:t>
                      </w:r>
                    </w:p>
                    <w:p w:rsidR="009B06D6" w:rsidP="009B06D6" w:rsidRDefault="009B06D6" w14:paraId="41626135" w14:textId="77777777">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Build relationships, always working alongside others on the basis of shared power, mutual</w:t>
                      </w:r>
                      <w:r>
                        <w:rPr>
                          <w:rFonts w:cstheme="minorHAnsi"/>
                          <w:color w:val="FFFFFF"/>
                          <w:szCs w:val="24"/>
                        </w:rPr>
                        <w:t xml:space="preserve"> </w:t>
                      </w:r>
                      <w:r w:rsidRPr="009B06D6">
                        <w:rPr>
                          <w:rFonts w:cstheme="minorHAnsi"/>
                          <w:color w:val="FFFFFF"/>
                          <w:szCs w:val="24"/>
                        </w:rPr>
                        <w:t>trust and shared learning.</w:t>
                      </w:r>
                    </w:p>
                    <w:p w:rsidR="009B06D6" w:rsidP="009B06D6" w:rsidRDefault="009B06D6" w14:paraId="7637FA01" w14:textId="77777777">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Pursue diversity, equity and inclusion (DEI), trying to challenge structural discrimination and</w:t>
                      </w:r>
                      <w:r>
                        <w:rPr>
                          <w:rFonts w:cstheme="minorHAnsi"/>
                          <w:color w:val="FFFFFF"/>
                          <w:szCs w:val="24"/>
                        </w:rPr>
                        <w:t xml:space="preserve"> </w:t>
                      </w:r>
                      <w:r w:rsidRPr="009B06D6">
                        <w:rPr>
                          <w:rFonts w:cstheme="minorHAnsi"/>
                          <w:color w:val="FFFFFF"/>
                          <w:szCs w:val="24"/>
                        </w:rPr>
                        <w:t>contribute to radical shifts in the funding sector.</w:t>
                      </w:r>
                    </w:p>
                    <w:p w:rsidR="009B06D6" w:rsidP="009B06D6" w:rsidRDefault="009B06D6" w14:paraId="5C7EEAB4" w14:textId="77777777">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Be an open, trusting and flexible grant maker.</w:t>
                      </w:r>
                    </w:p>
                    <w:p w:rsidR="009B06D6" w:rsidP="009B06D6" w:rsidRDefault="009B06D6" w14:paraId="0BFEDC6D" w14:textId="77777777">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Ensure we contribute to tackling climate change, through our investments, operations and</w:t>
                      </w:r>
                      <w:r>
                        <w:rPr>
                          <w:rFonts w:cstheme="minorHAnsi"/>
                          <w:color w:val="FFFFFF"/>
                          <w:szCs w:val="24"/>
                        </w:rPr>
                        <w:t xml:space="preserve"> </w:t>
                      </w:r>
                      <w:r w:rsidRPr="009B06D6">
                        <w:rPr>
                          <w:rFonts w:cstheme="minorHAnsi"/>
                          <w:color w:val="FFFFFF"/>
                          <w:szCs w:val="24"/>
                        </w:rPr>
                        <w:t>grant making and encouraging others to take action alongside us.</w:t>
                      </w:r>
                    </w:p>
                    <w:p w:rsidRPr="009B06D6" w:rsidR="009B06D6" w:rsidP="009B06D6" w:rsidRDefault="009B06D6" w14:paraId="4B5AFDB1" w14:textId="77777777">
                      <w:pPr>
                        <w:pStyle w:val="ListParagraph"/>
                        <w:numPr>
                          <w:ilvl w:val="0"/>
                          <w:numId w:val="8"/>
                        </w:numPr>
                        <w:autoSpaceDE w:val="0"/>
                        <w:autoSpaceDN w:val="0"/>
                        <w:adjustRightInd w:val="0"/>
                        <w:spacing w:before="0"/>
                        <w:rPr>
                          <w:rFonts w:cstheme="minorHAnsi"/>
                          <w:color w:val="FFFFFF"/>
                          <w:szCs w:val="24"/>
                        </w:rPr>
                      </w:pPr>
                      <w:r w:rsidRPr="009B06D6">
                        <w:rPr>
                          <w:rFonts w:cstheme="minorHAnsi"/>
                          <w:color w:val="FFFFFF"/>
                          <w:szCs w:val="24"/>
                        </w:rPr>
                        <w:t>Be bold, taking considered risks and supporting others to do the same.</w:t>
                      </w:r>
                    </w:p>
                    <w:p w:rsidRPr="009B06D6" w:rsidR="009B06D6" w:rsidP="009B06D6" w:rsidRDefault="009B06D6" w14:paraId="7CC33CB3" w14:textId="77777777">
                      <w:pPr>
                        <w:autoSpaceDE w:val="0"/>
                        <w:autoSpaceDN w:val="0"/>
                        <w:adjustRightInd w:val="0"/>
                        <w:spacing w:before="0"/>
                        <w:rPr>
                          <w:rFonts w:cstheme="minorHAnsi"/>
                          <w:b/>
                          <w:bCs/>
                          <w:color w:val="FFFFFF"/>
                          <w:szCs w:val="24"/>
                        </w:rPr>
                      </w:pPr>
                    </w:p>
                    <w:p w:rsidRPr="009B06D6" w:rsidR="009B06D6" w:rsidP="009B06D6" w:rsidRDefault="009B06D6" w14:paraId="68FC9137" w14:textId="5140DCC1">
                      <w:pPr>
                        <w:autoSpaceDE w:val="0"/>
                        <w:autoSpaceDN w:val="0"/>
                        <w:adjustRightInd w:val="0"/>
                        <w:spacing w:before="0"/>
                        <w:rPr>
                          <w:rFonts w:cstheme="minorHAnsi"/>
                          <w:b/>
                          <w:bCs/>
                          <w:color w:val="FFFFFF"/>
                          <w:szCs w:val="24"/>
                        </w:rPr>
                      </w:pPr>
                      <w:r w:rsidRPr="009B06D6">
                        <w:rPr>
                          <w:rFonts w:cstheme="minorHAnsi"/>
                          <w:b/>
                          <w:bCs/>
                          <w:color w:val="FFFFFF"/>
                          <w:szCs w:val="24"/>
                        </w:rPr>
                        <w:t xml:space="preserve">Date of publication: </w:t>
                      </w:r>
                      <w:r w:rsidR="00766990">
                        <w:rPr>
                          <w:rFonts w:cstheme="minorHAnsi"/>
                          <w:b/>
                          <w:bCs/>
                          <w:color w:val="FFFFFF"/>
                          <w:szCs w:val="24"/>
                        </w:rPr>
                        <w:t>1 September 2026</w:t>
                      </w:r>
                    </w:p>
                    <w:p w:rsidRPr="009B06D6" w:rsidR="009B06D6" w:rsidP="009B06D6" w:rsidRDefault="009B06D6" w14:paraId="3C5BE44A" w14:textId="77777777">
                      <w:pPr>
                        <w:autoSpaceDE w:val="0"/>
                        <w:autoSpaceDN w:val="0"/>
                        <w:adjustRightInd w:val="0"/>
                        <w:spacing w:before="0"/>
                        <w:rPr>
                          <w:rFonts w:cstheme="minorHAnsi"/>
                          <w:color w:val="FFFFFF"/>
                          <w:szCs w:val="24"/>
                        </w:rPr>
                      </w:pPr>
                    </w:p>
                    <w:p w:rsidRPr="009B06D6" w:rsidR="009B06D6" w:rsidP="009B06D6" w:rsidRDefault="009B06D6" w14:paraId="2C51C7A5" w14:textId="77777777">
                      <w:pPr>
                        <w:autoSpaceDE w:val="0"/>
                        <w:autoSpaceDN w:val="0"/>
                        <w:adjustRightInd w:val="0"/>
                        <w:spacing w:before="0"/>
                        <w:rPr>
                          <w:rFonts w:cstheme="minorHAnsi"/>
                          <w:color w:val="FFFFFF"/>
                          <w:szCs w:val="24"/>
                        </w:rPr>
                      </w:pPr>
                      <w:r w:rsidRPr="009B06D6">
                        <w:rPr>
                          <w:rFonts w:cstheme="minorHAnsi"/>
                          <w:color w:val="FFFFFF"/>
                          <w:szCs w:val="24"/>
                        </w:rPr>
                        <w:t>Corra Foundation</w:t>
                      </w:r>
                    </w:p>
                    <w:p w:rsidRPr="009B06D6" w:rsidR="009B06D6" w:rsidP="009B06D6" w:rsidRDefault="009B06D6" w14:paraId="5864D9D6" w14:textId="77777777">
                      <w:pPr>
                        <w:autoSpaceDE w:val="0"/>
                        <w:autoSpaceDN w:val="0"/>
                        <w:adjustRightInd w:val="0"/>
                        <w:spacing w:before="0"/>
                        <w:rPr>
                          <w:rFonts w:cstheme="minorHAnsi"/>
                          <w:color w:val="FFFFFF"/>
                          <w:szCs w:val="24"/>
                        </w:rPr>
                      </w:pPr>
                      <w:r w:rsidRPr="009B06D6">
                        <w:rPr>
                          <w:rFonts w:cstheme="minorHAnsi"/>
                          <w:color w:val="FFFFFF"/>
                          <w:szCs w:val="24"/>
                        </w:rPr>
                        <w:t>Office Suite 30 Pure Offices</w:t>
                      </w:r>
                    </w:p>
                    <w:p w:rsidRPr="009B06D6" w:rsidR="009B06D6" w:rsidP="009B06D6" w:rsidRDefault="009B06D6" w14:paraId="3005B8DD" w14:textId="77777777">
                      <w:pPr>
                        <w:autoSpaceDE w:val="0"/>
                        <w:autoSpaceDN w:val="0"/>
                        <w:adjustRightInd w:val="0"/>
                        <w:spacing w:before="0"/>
                        <w:rPr>
                          <w:rFonts w:cstheme="minorHAnsi"/>
                          <w:color w:val="FFFFFF"/>
                          <w:szCs w:val="24"/>
                        </w:rPr>
                      </w:pPr>
                      <w:r w:rsidRPr="009B06D6">
                        <w:rPr>
                          <w:rFonts w:cstheme="minorHAnsi"/>
                          <w:color w:val="FFFFFF"/>
                          <w:szCs w:val="24"/>
                        </w:rPr>
                        <w:t>4 Lochside Way</w:t>
                      </w:r>
                    </w:p>
                    <w:p w:rsidRPr="009B06D6" w:rsidR="009B06D6" w:rsidP="009B06D6" w:rsidRDefault="009B06D6" w14:paraId="6691D31F" w14:textId="77777777">
                      <w:pPr>
                        <w:autoSpaceDE w:val="0"/>
                        <w:autoSpaceDN w:val="0"/>
                        <w:adjustRightInd w:val="0"/>
                        <w:spacing w:before="0"/>
                        <w:rPr>
                          <w:rFonts w:cstheme="minorHAnsi"/>
                          <w:color w:val="FFFFFF"/>
                          <w:szCs w:val="24"/>
                        </w:rPr>
                      </w:pPr>
                      <w:r w:rsidRPr="009B06D6">
                        <w:rPr>
                          <w:rFonts w:cstheme="minorHAnsi"/>
                          <w:color w:val="FFFFFF"/>
                          <w:szCs w:val="24"/>
                        </w:rPr>
                        <w:t>Edinburgh EH12 9DT</w:t>
                      </w:r>
                    </w:p>
                    <w:p w:rsidRPr="009B06D6" w:rsidR="009B06D6" w:rsidP="009B06D6" w:rsidRDefault="009B06D6" w14:paraId="035D2821" w14:textId="77777777">
                      <w:pPr>
                        <w:autoSpaceDE w:val="0"/>
                        <w:autoSpaceDN w:val="0"/>
                        <w:adjustRightInd w:val="0"/>
                        <w:spacing w:before="0"/>
                        <w:rPr>
                          <w:rFonts w:cstheme="minorHAnsi"/>
                          <w:b/>
                          <w:bCs/>
                          <w:color w:val="FFFFFF"/>
                          <w:szCs w:val="24"/>
                        </w:rPr>
                      </w:pPr>
                      <w:r w:rsidRPr="009B06D6">
                        <w:rPr>
                          <w:rFonts w:cstheme="minorHAnsi"/>
                          <w:color w:val="FFFFFF"/>
                          <w:szCs w:val="24"/>
                        </w:rPr>
                        <w:t xml:space="preserve">e: </w:t>
                      </w:r>
                      <w:r w:rsidRPr="009B06D6">
                        <w:rPr>
                          <w:rFonts w:cstheme="minorHAnsi"/>
                          <w:b/>
                          <w:bCs/>
                          <w:color w:val="FFFFFF"/>
                          <w:szCs w:val="24"/>
                        </w:rPr>
                        <w:t>hello@corra.scot</w:t>
                      </w:r>
                    </w:p>
                    <w:p w:rsidRPr="009B06D6" w:rsidR="009B06D6" w:rsidP="009B06D6" w:rsidRDefault="009B06D6" w14:paraId="27D921A1" w14:textId="77777777">
                      <w:pPr>
                        <w:autoSpaceDE w:val="0"/>
                        <w:autoSpaceDN w:val="0"/>
                        <w:adjustRightInd w:val="0"/>
                        <w:spacing w:before="0"/>
                        <w:rPr>
                          <w:rFonts w:cstheme="minorHAnsi"/>
                          <w:b/>
                          <w:bCs/>
                          <w:color w:val="FFFFFF"/>
                          <w:szCs w:val="24"/>
                        </w:rPr>
                      </w:pPr>
                      <w:r w:rsidRPr="009B06D6">
                        <w:rPr>
                          <w:rFonts w:cstheme="minorHAnsi"/>
                          <w:color w:val="FFFFFF"/>
                          <w:szCs w:val="24"/>
                        </w:rPr>
                        <w:t xml:space="preserve">t: </w:t>
                      </w:r>
                      <w:r w:rsidRPr="009B06D6">
                        <w:rPr>
                          <w:rFonts w:cstheme="minorHAnsi"/>
                          <w:b/>
                          <w:bCs/>
                          <w:color w:val="FFFFFF"/>
                          <w:szCs w:val="24"/>
                        </w:rPr>
                        <w:t>0131 444 4020</w:t>
                      </w:r>
                    </w:p>
                    <w:p w:rsidRPr="009B06D6" w:rsidR="009B06D6" w:rsidP="009B06D6" w:rsidRDefault="009B06D6" w14:paraId="4FEBD456" w14:textId="77777777">
                      <w:pPr>
                        <w:autoSpaceDE w:val="0"/>
                        <w:autoSpaceDN w:val="0"/>
                        <w:adjustRightInd w:val="0"/>
                        <w:spacing w:before="0"/>
                        <w:rPr>
                          <w:rFonts w:cstheme="minorHAnsi"/>
                          <w:b/>
                          <w:bCs/>
                          <w:color w:val="FFFFFF"/>
                          <w:szCs w:val="24"/>
                        </w:rPr>
                      </w:pPr>
                      <w:r w:rsidRPr="009B06D6">
                        <w:rPr>
                          <w:rFonts w:cstheme="minorHAnsi"/>
                          <w:color w:val="FFFFFF"/>
                          <w:szCs w:val="24"/>
                        </w:rPr>
                        <w:t xml:space="preserve">w: </w:t>
                      </w:r>
                      <w:r w:rsidRPr="009B06D6">
                        <w:rPr>
                          <w:rFonts w:cstheme="minorHAnsi"/>
                          <w:b/>
                          <w:bCs/>
                          <w:color w:val="FFFFFF"/>
                          <w:szCs w:val="24"/>
                        </w:rPr>
                        <w:t>www.corra.scot</w:t>
                      </w:r>
                    </w:p>
                    <w:p w:rsidRPr="00820B04" w:rsidR="003E55E6" w:rsidP="00820B04" w:rsidRDefault="003E55E6" w14:paraId="253DBF96" w14:textId="77777777">
                      <w:pPr>
                        <w:rPr>
                          <w:color w:val="FFFFFF" w:themeColor="background1"/>
                        </w:rPr>
                      </w:pPr>
                    </w:p>
                  </w:txbxContent>
                </v:textbox>
              </v:shape>
            </w:pict>
          </mc:Fallback>
        </mc:AlternateContent>
      </w:r>
      <w:r>
        <w:rPr>
          <w:noProof/>
          <w:szCs w:val="24"/>
        </w:rPr>
        <mc:AlternateContent>
          <mc:Choice Requires="wpg">
            <w:drawing>
              <wp:anchor distT="0" distB="0" distL="114300" distR="114300" simplePos="0" relativeHeight="251658241" behindDoc="0" locked="0" layoutInCell="1" allowOverlap="1" wp14:anchorId="2765B8E2" wp14:editId="04727545">
                <wp:simplePos x="0" y="0"/>
                <wp:positionH relativeFrom="column">
                  <wp:posOffset>-712595</wp:posOffset>
                </wp:positionH>
                <wp:positionV relativeFrom="paragraph">
                  <wp:posOffset>-765060</wp:posOffset>
                </wp:positionV>
                <wp:extent cx="7661275" cy="10768746"/>
                <wp:effectExtent l="0" t="0" r="0" b="1270"/>
                <wp:wrapNone/>
                <wp:docPr id="595805312" name="Group 17"/>
                <wp:cNvGraphicFramePr/>
                <a:graphic xmlns:a="http://schemas.openxmlformats.org/drawingml/2006/main">
                  <a:graphicData uri="http://schemas.microsoft.com/office/word/2010/wordprocessingGroup">
                    <wpg:wgp>
                      <wpg:cNvGrpSpPr/>
                      <wpg:grpSpPr>
                        <a:xfrm>
                          <a:off x="0" y="0"/>
                          <a:ext cx="7661275" cy="10768746"/>
                          <a:chOff x="0" y="0"/>
                          <a:chExt cx="7661275" cy="10768746"/>
                        </a:xfrm>
                      </wpg:grpSpPr>
                      <wps:wsp>
                        <wps:cNvPr id="442489685" name="Rectangle 3"/>
                        <wps:cNvSpPr/>
                        <wps:spPr>
                          <a:xfrm>
                            <a:off x="0" y="0"/>
                            <a:ext cx="7661275" cy="10717967"/>
                          </a:xfrm>
                          <a:prstGeom prst="rect">
                            <a:avLst/>
                          </a:prstGeom>
                          <a:solidFill>
                            <a:srgbClr val="625A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43455909" name="Picture 16"/>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7899816"/>
                            <a:ext cx="7552690" cy="2868930"/>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v:group id="Group 17" style="position:absolute;margin-left:-56.1pt;margin-top:-60.25pt;width:603.25pt;height:847.95pt;z-index:251658241" coordsize="76612,107687" o:spid="_x0000_s1026" w14:anchorId="43C231B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">
                <v:rect id="Rectangle 3" style="position:absolute;width:76612;height:107179;visibility:visible;mso-wrap-style:square;v-text-anchor:middle" o:spid="_x0000_s1027" fillcolor="#625a9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"/>
                <v:shape id="Picture 16" style="position:absolute;top:78998;width:75526;height:2868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">
                  <v:imagedata o:title="" r:id="rId24"/>
                </v:shape>
              </v:group>
            </w:pict>
          </mc:Fallback>
        </mc:AlternateContent>
      </w:r>
    </w:p>
    <w:sectPr w:rsidR="00083B2E" w:rsidRPr="001A65DE" w:rsidSect="003020B1">
      <w:headerReference w:type="default" r:id="rId25"/>
      <w:footerReference w:type="default" r:id="rId26"/>
      <w:headerReference w:type="first" r:id="rId27"/>
      <w:footerReference w:type="first" r:id="rId28"/>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99BF9" w14:textId="77777777" w:rsidR="009813C3" w:rsidRDefault="009813C3" w:rsidP="006F6AB0">
      <w:r>
        <w:separator/>
      </w:r>
    </w:p>
  </w:endnote>
  <w:endnote w:type="continuationSeparator" w:id="0">
    <w:p w14:paraId="0F4460A5" w14:textId="77777777" w:rsidR="009813C3" w:rsidRDefault="009813C3" w:rsidP="006F6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90347"/>
      <w:docPartObj>
        <w:docPartGallery w:val="Page Numbers (Bottom of Page)"/>
        <w:docPartUnique/>
      </w:docPartObj>
    </w:sdtPr>
    <w:sdtEndPr/>
    <w:sdtContent>
      <w:p w14:paraId="7711A555" w14:textId="77777777" w:rsidR="00F03BFA" w:rsidRDefault="00F03BFA">
        <w:pPr>
          <w:pStyle w:val="Footer"/>
          <w:jc w:val="right"/>
        </w:pPr>
        <w:r w:rsidRPr="00912918">
          <w:rPr>
            <w:szCs w:val="24"/>
          </w:rPr>
          <w:t xml:space="preserve">Page | </w:t>
        </w:r>
        <w:r w:rsidRPr="00912918">
          <w:rPr>
            <w:szCs w:val="24"/>
          </w:rPr>
          <w:fldChar w:fldCharType="begin"/>
        </w:r>
        <w:r w:rsidRPr="00912918">
          <w:rPr>
            <w:szCs w:val="24"/>
          </w:rPr>
          <w:instrText xml:space="preserve"> PAGE   \* MERGEFORMAT </w:instrText>
        </w:r>
        <w:r w:rsidRPr="00912918">
          <w:rPr>
            <w:szCs w:val="24"/>
          </w:rPr>
          <w:fldChar w:fldCharType="separate"/>
        </w:r>
        <w:r w:rsidRPr="00912918">
          <w:rPr>
            <w:noProof/>
            <w:szCs w:val="24"/>
          </w:rPr>
          <w:t>2</w:t>
        </w:r>
        <w:r w:rsidRPr="00912918">
          <w:rPr>
            <w:noProof/>
            <w:szCs w:val="24"/>
          </w:rPr>
          <w:fldChar w:fldCharType="end"/>
        </w:r>
        <w:r>
          <w:t xml:space="preserve"> </w:t>
        </w:r>
      </w:p>
    </w:sdtContent>
  </w:sdt>
  <w:p w14:paraId="7B00A397" w14:textId="77777777" w:rsidR="006F6AB0" w:rsidRDefault="006F6A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889306465"/>
      <w:docPartObj>
        <w:docPartGallery w:val="Page Numbers (Bottom of Page)"/>
        <w:docPartUnique/>
      </w:docPartObj>
    </w:sdtPr>
    <w:sdtEndPr/>
    <w:sdtContent>
      <w:p w14:paraId="561B1B1D" w14:textId="77777777" w:rsidR="00083B2E" w:rsidRPr="00C213B3" w:rsidRDefault="00083B2E">
        <w:pPr>
          <w:pStyle w:val="Footer"/>
          <w:jc w:val="right"/>
          <w:rPr>
            <w:szCs w:val="24"/>
          </w:rPr>
        </w:pPr>
        <w:r w:rsidRPr="00C213B3">
          <w:rPr>
            <w:szCs w:val="24"/>
          </w:rPr>
          <w:t xml:space="preserve">Page | </w:t>
        </w:r>
        <w:r w:rsidRPr="00C213B3">
          <w:rPr>
            <w:szCs w:val="24"/>
          </w:rPr>
          <w:fldChar w:fldCharType="begin"/>
        </w:r>
        <w:r w:rsidRPr="00C213B3">
          <w:rPr>
            <w:szCs w:val="24"/>
          </w:rPr>
          <w:instrText xml:space="preserve"> PAGE   \* MERGEFORMAT </w:instrText>
        </w:r>
        <w:r w:rsidRPr="00C213B3">
          <w:rPr>
            <w:szCs w:val="24"/>
          </w:rPr>
          <w:fldChar w:fldCharType="separate"/>
        </w:r>
        <w:r w:rsidRPr="00C213B3">
          <w:rPr>
            <w:noProof/>
            <w:szCs w:val="24"/>
          </w:rPr>
          <w:t>2</w:t>
        </w:r>
        <w:r w:rsidRPr="00C213B3">
          <w:rPr>
            <w:noProof/>
            <w:szCs w:val="24"/>
          </w:rPr>
          <w:fldChar w:fldCharType="end"/>
        </w:r>
        <w:r w:rsidRPr="00C213B3">
          <w:rPr>
            <w:szCs w:val="24"/>
          </w:rPr>
          <w:t xml:space="preserve"> </w:t>
        </w:r>
      </w:p>
    </w:sdtContent>
  </w:sdt>
  <w:p w14:paraId="68EC1CF2" w14:textId="77777777" w:rsidR="00083B2E" w:rsidRDefault="00083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36F9B" w14:textId="77777777" w:rsidR="009813C3" w:rsidRDefault="009813C3" w:rsidP="006F6AB0">
      <w:r>
        <w:separator/>
      </w:r>
    </w:p>
  </w:footnote>
  <w:footnote w:type="continuationSeparator" w:id="0">
    <w:p w14:paraId="000667D0" w14:textId="77777777" w:rsidR="009813C3" w:rsidRDefault="009813C3" w:rsidP="006F6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EA1B4" w14:textId="77777777" w:rsidR="00C05A08" w:rsidRDefault="00C05A08" w:rsidP="00C05A0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B39D" w14:textId="77777777" w:rsidR="00B91698" w:rsidRDefault="00B91698" w:rsidP="00C05A08">
    <w:pPr>
      <w:pStyle w:val="Header"/>
      <w:jc w:val="right"/>
    </w:pPr>
  </w:p>
  <w:p w14:paraId="5D0D7762" w14:textId="77777777" w:rsidR="00C05A08" w:rsidRDefault="00C05A08" w:rsidP="00C05A0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C3B14"/>
    <w:multiLevelType w:val="hybridMultilevel"/>
    <w:tmpl w:val="4008CC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812D37"/>
    <w:multiLevelType w:val="hybridMultilevel"/>
    <w:tmpl w:val="B1382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3F5E9E"/>
    <w:multiLevelType w:val="hybridMultilevel"/>
    <w:tmpl w:val="93A818D2"/>
    <w:lvl w:ilvl="0" w:tplc="F8E28FF0">
      <w:numFmt w:val="bullet"/>
      <w:lvlText w:val="•"/>
      <w:lvlJc w:val="left"/>
      <w:pPr>
        <w:ind w:left="1440" w:hanging="72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2A9D07F1"/>
    <w:multiLevelType w:val="hybridMultilevel"/>
    <w:tmpl w:val="A4CC9F68"/>
    <w:lvl w:ilvl="0" w:tplc="2E24A91A">
      <w:start w:val="202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1492F"/>
    <w:multiLevelType w:val="hybridMultilevel"/>
    <w:tmpl w:val="B2B0B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591948"/>
    <w:multiLevelType w:val="hybridMultilevel"/>
    <w:tmpl w:val="5BE0170E"/>
    <w:lvl w:ilvl="0" w:tplc="F8E28FF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4A675D"/>
    <w:multiLevelType w:val="hybridMultilevel"/>
    <w:tmpl w:val="5DCA8FEA"/>
    <w:lvl w:ilvl="0" w:tplc="F8E28FF0">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8B82005"/>
    <w:multiLevelType w:val="hybridMultilevel"/>
    <w:tmpl w:val="0C009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6640D8"/>
    <w:multiLevelType w:val="hybridMultilevel"/>
    <w:tmpl w:val="CB38BADE"/>
    <w:lvl w:ilvl="0" w:tplc="F8E28FF0">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7013276"/>
    <w:multiLevelType w:val="hybridMultilevel"/>
    <w:tmpl w:val="41AA8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874925"/>
    <w:multiLevelType w:val="hybridMultilevel"/>
    <w:tmpl w:val="BD142DE6"/>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340740645">
    <w:abstractNumId w:val="4"/>
  </w:num>
  <w:num w:numId="2" w16cid:durableId="1990286885">
    <w:abstractNumId w:val="5"/>
  </w:num>
  <w:num w:numId="3" w16cid:durableId="2109421804">
    <w:abstractNumId w:val="8"/>
  </w:num>
  <w:num w:numId="4" w16cid:durableId="525992284">
    <w:abstractNumId w:val="6"/>
  </w:num>
  <w:num w:numId="5" w16cid:durableId="1491405869">
    <w:abstractNumId w:val="10"/>
  </w:num>
  <w:num w:numId="6" w16cid:durableId="332493546">
    <w:abstractNumId w:val="2"/>
  </w:num>
  <w:num w:numId="7" w16cid:durableId="2107386684">
    <w:abstractNumId w:val="7"/>
  </w:num>
  <w:num w:numId="8" w16cid:durableId="377244326">
    <w:abstractNumId w:val="9"/>
  </w:num>
  <w:num w:numId="9" w16cid:durableId="1755855435">
    <w:abstractNumId w:val="0"/>
  </w:num>
  <w:num w:numId="10" w16cid:durableId="465437516">
    <w:abstractNumId w:val="3"/>
  </w:num>
  <w:num w:numId="11" w16cid:durableId="878972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6BD"/>
    <w:rsid w:val="00016C7A"/>
    <w:rsid w:val="000310A5"/>
    <w:rsid w:val="00057FBC"/>
    <w:rsid w:val="00083B2E"/>
    <w:rsid w:val="000929A5"/>
    <w:rsid w:val="000A5199"/>
    <w:rsid w:val="00125933"/>
    <w:rsid w:val="00132C46"/>
    <w:rsid w:val="00152908"/>
    <w:rsid w:val="00154D8E"/>
    <w:rsid w:val="00163964"/>
    <w:rsid w:val="001706D8"/>
    <w:rsid w:val="00176BB9"/>
    <w:rsid w:val="001934A6"/>
    <w:rsid w:val="00195209"/>
    <w:rsid w:val="001A320A"/>
    <w:rsid w:val="001A65DE"/>
    <w:rsid w:val="001C623C"/>
    <w:rsid w:val="001E1D45"/>
    <w:rsid w:val="002059AC"/>
    <w:rsid w:val="002357CD"/>
    <w:rsid w:val="00251678"/>
    <w:rsid w:val="00260827"/>
    <w:rsid w:val="00266467"/>
    <w:rsid w:val="002761AB"/>
    <w:rsid w:val="0027762A"/>
    <w:rsid w:val="0029093F"/>
    <w:rsid w:val="00294886"/>
    <w:rsid w:val="00296CC9"/>
    <w:rsid w:val="002D7492"/>
    <w:rsid w:val="003020B1"/>
    <w:rsid w:val="00302B1B"/>
    <w:rsid w:val="00312E9D"/>
    <w:rsid w:val="00327A87"/>
    <w:rsid w:val="003316B7"/>
    <w:rsid w:val="003A1840"/>
    <w:rsid w:val="003A4651"/>
    <w:rsid w:val="003E407D"/>
    <w:rsid w:val="003E55E6"/>
    <w:rsid w:val="004016BD"/>
    <w:rsid w:val="00411DB0"/>
    <w:rsid w:val="00420CB0"/>
    <w:rsid w:val="00422341"/>
    <w:rsid w:val="0042794B"/>
    <w:rsid w:val="004337B3"/>
    <w:rsid w:val="00444528"/>
    <w:rsid w:val="00477A64"/>
    <w:rsid w:val="00483AB3"/>
    <w:rsid w:val="004968ED"/>
    <w:rsid w:val="004B0331"/>
    <w:rsid w:val="004C3B3B"/>
    <w:rsid w:val="004D06EF"/>
    <w:rsid w:val="004F027A"/>
    <w:rsid w:val="004F4750"/>
    <w:rsid w:val="0050523C"/>
    <w:rsid w:val="005202B2"/>
    <w:rsid w:val="00522001"/>
    <w:rsid w:val="00531222"/>
    <w:rsid w:val="005346AE"/>
    <w:rsid w:val="00543899"/>
    <w:rsid w:val="00562988"/>
    <w:rsid w:val="005A6DBC"/>
    <w:rsid w:val="005C7A9F"/>
    <w:rsid w:val="005D20A4"/>
    <w:rsid w:val="005E7A9F"/>
    <w:rsid w:val="00603F0B"/>
    <w:rsid w:val="00617A56"/>
    <w:rsid w:val="00627243"/>
    <w:rsid w:val="00631307"/>
    <w:rsid w:val="00657B41"/>
    <w:rsid w:val="006612A2"/>
    <w:rsid w:val="00670C09"/>
    <w:rsid w:val="00671BF9"/>
    <w:rsid w:val="006929F4"/>
    <w:rsid w:val="00694154"/>
    <w:rsid w:val="006C058A"/>
    <w:rsid w:val="006D03BD"/>
    <w:rsid w:val="006E23A3"/>
    <w:rsid w:val="006E2D47"/>
    <w:rsid w:val="006F6AB0"/>
    <w:rsid w:val="006F7CD3"/>
    <w:rsid w:val="007276BC"/>
    <w:rsid w:val="00764B08"/>
    <w:rsid w:val="00766990"/>
    <w:rsid w:val="00780443"/>
    <w:rsid w:val="00797D55"/>
    <w:rsid w:val="007A11B8"/>
    <w:rsid w:val="007F783A"/>
    <w:rsid w:val="00800EDD"/>
    <w:rsid w:val="00820B04"/>
    <w:rsid w:val="00827D25"/>
    <w:rsid w:val="00844C42"/>
    <w:rsid w:val="008636CD"/>
    <w:rsid w:val="00867B9F"/>
    <w:rsid w:val="008714FA"/>
    <w:rsid w:val="008807BF"/>
    <w:rsid w:val="008B366B"/>
    <w:rsid w:val="008B5973"/>
    <w:rsid w:val="008C23CE"/>
    <w:rsid w:val="008C566E"/>
    <w:rsid w:val="008D5424"/>
    <w:rsid w:val="008E097B"/>
    <w:rsid w:val="008F4A8B"/>
    <w:rsid w:val="0090713B"/>
    <w:rsid w:val="00912918"/>
    <w:rsid w:val="00917D8A"/>
    <w:rsid w:val="009476FE"/>
    <w:rsid w:val="0095407C"/>
    <w:rsid w:val="00964812"/>
    <w:rsid w:val="00964992"/>
    <w:rsid w:val="0097553E"/>
    <w:rsid w:val="009813C3"/>
    <w:rsid w:val="009B03BE"/>
    <w:rsid w:val="009B06D6"/>
    <w:rsid w:val="009C6009"/>
    <w:rsid w:val="009C60D5"/>
    <w:rsid w:val="009C6ABF"/>
    <w:rsid w:val="009D7C33"/>
    <w:rsid w:val="009E2FF4"/>
    <w:rsid w:val="00A043AE"/>
    <w:rsid w:val="00A12F90"/>
    <w:rsid w:val="00A1600A"/>
    <w:rsid w:val="00A234A1"/>
    <w:rsid w:val="00A90034"/>
    <w:rsid w:val="00A92340"/>
    <w:rsid w:val="00A95D42"/>
    <w:rsid w:val="00AB1701"/>
    <w:rsid w:val="00AB38C5"/>
    <w:rsid w:val="00AC6BFA"/>
    <w:rsid w:val="00AD354E"/>
    <w:rsid w:val="00AE55D2"/>
    <w:rsid w:val="00AF75D1"/>
    <w:rsid w:val="00B03C94"/>
    <w:rsid w:val="00B050D7"/>
    <w:rsid w:val="00B30D48"/>
    <w:rsid w:val="00B53034"/>
    <w:rsid w:val="00B603E5"/>
    <w:rsid w:val="00B66670"/>
    <w:rsid w:val="00B871D6"/>
    <w:rsid w:val="00B91698"/>
    <w:rsid w:val="00B975A6"/>
    <w:rsid w:val="00BA01E0"/>
    <w:rsid w:val="00BA0522"/>
    <w:rsid w:val="00BA4E1B"/>
    <w:rsid w:val="00BD662A"/>
    <w:rsid w:val="00C05A08"/>
    <w:rsid w:val="00C0779F"/>
    <w:rsid w:val="00C2064E"/>
    <w:rsid w:val="00C213B3"/>
    <w:rsid w:val="00C3249B"/>
    <w:rsid w:val="00C45B5C"/>
    <w:rsid w:val="00C559AF"/>
    <w:rsid w:val="00C63185"/>
    <w:rsid w:val="00C72A16"/>
    <w:rsid w:val="00CB6E88"/>
    <w:rsid w:val="00CD325A"/>
    <w:rsid w:val="00CE6D6C"/>
    <w:rsid w:val="00CF1B98"/>
    <w:rsid w:val="00D05766"/>
    <w:rsid w:val="00D0620E"/>
    <w:rsid w:val="00D2300F"/>
    <w:rsid w:val="00D3550B"/>
    <w:rsid w:val="00D550E4"/>
    <w:rsid w:val="00D57AC0"/>
    <w:rsid w:val="00D67519"/>
    <w:rsid w:val="00D76986"/>
    <w:rsid w:val="00D874C0"/>
    <w:rsid w:val="00D94716"/>
    <w:rsid w:val="00DB3E76"/>
    <w:rsid w:val="00DC1819"/>
    <w:rsid w:val="00DC3353"/>
    <w:rsid w:val="00DC4B2B"/>
    <w:rsid w:val="00DC4E20"/>
    <w:rsid w:val="00DC69E5"/>
    <w:rsid w:val="00DF14EF"/>
    <w:rsid w:val="00E02181"/>
    <w:rsid w:val="00E14DCD"/>
    <w:rsid w:val="00E3478B"/>
    <w:rsid w:val="00E401EE"/>
    <w:rsid w:val="00E67638"/>
    <w:rsid w:val="00EA7B0F"/>
    <w:rsid w:val="00EB55FE"/>
    <w:rsid w:val="00F03BFA"/>
    <w:rsid w:val="00F045AD"/>
    <w:rsid w:val="00F16F70"/>
    <w:rsid w:val="00F34410"/>
    <w:rsid w:val="00F520F0"/>
    <w:rsid w:val="00F57D46"/>
    <w:rsid w:val="00F61640"/>
    <w:rsid w:val="00F62149"/>
    <w:rsid w:val="00F65525"/>
    <w:rsid w:val="00F80CFC"/>
    <w:rsid w:val="00FB00FC"/>
    <w:rsid w:val="00FB3A4E"/>
    <w:rsid w:val="00FC6D7F"/>
    <w:rsid w:val="00FD083B"/>
    <w:rsid w:val="00FF21C5"/>
    <w:rsid w:val="038F2B61"/>
    <w:rsid w:val="12CD449B"/>
    <w:rsid w:val="17ADBA5A"/>
    <w:rsid w:val="2196AC4C"/>
    <w:rsid w:val="24F681D2"/>
    <w:rsid w:val="2A33F800"/>
    <w:rsid w:val="34843EB0"/>
    <w:rsid w:val="48AAA707"/>
    <w:rsid w:val="4B49375D"/>
    <w:rsid w:val="4EE78164"/>
    <w:rsid w:val="5F71125D"/>
    <w:rsid w:val="692A3DF6"/>
    <w:rsid w:val="7C3E4474"/>
    <w:rsid w:val="7C62B64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D9077"/>
  <w15:chartTrackingRefBased/>
  <w15:docId w15:val="{350EF2DC-52EC-41E3-AACB-0FE1A335A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07D"/>
    <w:pPr>
      <w:spacing w:before="200"/>
      <w:jc w:val="left"/>
    </w:pPr>
    <w:rPr>
      <w:color w:val="0D0D0D" w:themeColor="text1" w:themeTint="F2"/>
      <w:sz w:val="24"/>
    </w:rPr>
  </w:style>
  <w:style w:type="paragraph" w:styleId="Heading1">
    <w:name w:val="heading 1"/>
    <w:aliases w:val="Corra Head"/>
    <w:basedOn w:val="Normal"/>
    <w:next w:val="Normal"/>
    <w:link w:val="Heading1Char"/>
    <w:uiPriority w:val="9"/>
    <w:rsid w:val="00CB6E88"/>
    <w:pPr>
      <w:keepNext/>
      <w:keepLines/>
      <w:spacing w:after="200"/>
      <w:outlineLvl w:val="0"/>
    </w:pPr>
    <w:rPr>
      <w:rFonts w:asciiTheme="majorHAnsi" w:eastAsiaTheme="majorEastAsia" w:hAnsiTheme="majorHAnsi" w:cstheme="majorBidi"/>
      <w:b/>
      <w:color w:val="625A99"/>
      <w:sz w:val="28"/>
      <w:szCs w:val="32"/>
    </w:rPr>
  </w:style>
  <w:style w:type="paragraph" w:styleId="Heading2">
    <w:name w:val="heading 2"/>
    <w:aliases w:val="Corra Sub"/>
    <w:basedOn w:val="Normal"/>
    <w:next w:val="Normal"/>
    <w:link w:val="Heading2Char"/>
    <w:uiPriority w:val="9"/>
    <w:semiHidden/>
    <w:unhideWhenUsed/>
    <w:rsid w:val="00B050D7"/>
    <w:pPr>
      <w:keepNext/>
      <w:keepLines/>
      <w:spacing w:before="40"/>
      <w:outlineLvl w:val="1"/>
    </w:pPr>
    <w:rPr>
      <w:rFonts w:asciiTheme="majorHAnsi" w:eastAsiaTheme="majorEastAsia" w:hAnsiTheme="majorHAnsi" w:cstheme="majorBidi"/>
      <w:color w:val="00927C"/>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6AB0"/>
    <w:pPr>
      <w:tabs>
        <w:tab w:val="center" w:pos="4513"/>
        <w:tab w:val="right" w:pos="9026"/>
      </w:tabs>
    </w:pPr>
  </w:style>
  <w:style w:type="character" w:customStyle="1" w:styleId="HeaderChar">
    <w:name w:val="Header Char"/>
    <w:basedOn w:val="DefaultParagraphFont"/>
    <w:link w:val="Header"/>
    <w:uiPriority w:val="99"/>
    <w:rsid w:val="006F6AB0"/>
  </w:style>
  <w:style w:type="paragraph" w:styleId="Footer">
    <w:name w:val="footer"/>
    <w:basedOn w:val="Normal"/>
    <w:link w:val="FooterChar"/>
    <w:uiPriority w:val="99"/>
    <w:unhideWhenUsed/>
    <w:rsid w:val="006F6AB0"/>
    <w:pPr>
      <w:tabs>
        <w:tab w:val="center" w:pos="4513"/>
        <w:tab w:val="right" w:pos="9026"/>
      </w:tabs>
    </w:pPr>
  </w:style>
  <w:style w:type="character" w:customStyle="1" w:styleId="FooterChar">
    <w:name w:val="Footer Char"/>
    <w:basedOn w:val="DefaultParagraphFont"/>
    <w:link w:val="Footer"/>
    <w:uiPriority w:val="99"/>
    <w:rsid w:val="006F6AB0"/>
  </w:style>
  <w:style w:type="paragraph" w:customStyle="1" w:styleId="Normal1">
    <w:name w:val="Normal1"/>
    <w:basedOn w:val="Normal"/>
    <w:uiPriority w:val="1"/>
    <w:unhideWhenUsed/>
    <w:rsid w:val="00F045AD"/>
    <w:rPr>
      <w:rFonts w:ascii="Calibri" w:eastAsiaTheme="minorEastAsia"/>
      <w:lang w:eastAsia="en-GB"/>
    </w:rPr>
  </w:style>
  <w:style w:type="character" w:styleId="Hyperlink">
    <w:name w:val="Hyperlink"/>
    <w:basedOn w:val="DefaultParagraphFont"/>
    <w:uiPriority w:val="99"/>
    <w:unhideWhenUsed/>
    <w:rsid w:val="00B975A6"/>
    <w:rPr>
      <w:color w:val="0563C1" w:themeColor="hyperlink"/>
      <w:u w:val="single"/>
    </w:rPr>
  </w:style>
  <w:style w:type="character" w:styleId="UnresolvedMention">
    <w:name w:val="Unresolved Mention"/>
    <w:basedOn w:val="DefaultParagraphFont"/>
    <w:uiPriority w:val="99"/>
    <w:semiHidden/>
    <w:unhideWhenUsed/>
    <w:rsid w:val="00B975A6"/>
    <w:rPr>
      <w:color w:val="605E5C"/>
      <w:shd w:val="clear" w:color="auto" w:fill="E1DFDD"/>
    </w:rPr>
  </w:style>
  <w:style w:type="character" w:customStyle="1" w:styleId="SwayHyperlink">
    <w:name w:val="SwayHyperlink"/>
    <w:uiPriority w:val="1"/>
    <w:unhideWhenUsed/>
    <w:rsid w:val="00B975A6"/>
    <w:rPr>
      <w:rFonts w:ascii="Calibri"/>
      <w:color w:val="0563C1" w:themeColor="hyperlink"/>
      <w:u w:val="single"/>
    </w:rPr>
  </w:style>
  <w:style w:type="character" w:customStyle="1" w:styleId="Heading1Char">
    <w:name w:val="Heading 1 Char"/>
    <w:aliases w:val="Corra Head Char"/>
    <w:basedOn w:val="DefaultParagraphFont"/>
    <w:link w:val="Heading1"/>
    <w:uiPriority w:val="9"/>
    <w:rsid w:val="00CB6E88"/>
    <w:rPr>
      <w:rFonts w:asciiTheme="majorHAnsi" w:eastAsiaTheme="majorEastAsia" w:hAnsiTheme="majorHAnsi" w:cstheme="majorBidi"/>
      <w:b/>
      <w:color w:val="625A99"/>
      <w:sz w:val="28"/>
      <w:szCs w:val="32"/>
    </w:rPr>
  </w:style>
  <w:style w:type="paragraph" w:styleId="TOCHeading">
    <w:name w:val="TOC Heading"/>
    <w:basedOn w:val="Heading1"/>
    <w:next w:val="Normal"/>
    <w:uiPriority w:val="39"/>
    <w:unhideWhenUsed/>
    <w:rsid w:val="00C559AF"/>
    <w:pPr>
      <w:outlineLvl w:val="9"/>
    </w:pPr>
    <w:rPr>
      <w:lang w:val="en-US"/>
    </w:rPr>
  </w:style>
  <w:style w:type="paragraph" w:styleId="TOC1">
    <w:name w:val="toc 1"/>
    <w:basedOn w:val="Normal"/>
    <w:next w:val="Normal"/>
    <w:autoRedefine/>
    <w:uiPriority w:val="39"/>
    <w:unhideWhenUsed/>
    <w:rsid w:val="00C559AF"/>
    <w:pPr>
      <w:spacing w:after="100"/>
    </w:pPr>
  </w:style>
  <w:style w:type="character" w:customStyle="1" w:styleId="Heading2Char">
    <w:name w:val="Heading 2 Char"/>
    <w:aliases w:val="Corra Sub Char"/>
    <w:basedOn w:val="DefaultParagraphFont"/>
    <w:link w:val="Heading2"/>
    <w:uiPriority w:val="9"/>
    <w:semiHidden/>
    <w:rsid w:val="00B050D7"/>
    <w:rPr>
      <w:rFonts w:asciiTheme="majorHAnsi" w:eastAsiaTheme="majorEastAsia" w:hAnsiTheme="majorHAnsi" w:cstheme="majorBidi"/>
      <w:color w:val="00927C"/>
      <w:sz w:val="28"/>
      <w:szCs w:val="26"/>
    </w:rPr>
  </w:style>
  <w:style w:type="paragraph" w:styleId="Title">
    <w:name w:val="Title"/>
    <w:aliases w:val="Word"/>
    <w:next w:val="Normal"/>
    <w:link w:val="TitleChar"/>
    <w:uiPriority w:val="10"/>
    <w:rsid w:val="00CE6D6C"/>
    <w:pPr>
      <w:spacing w:after="200"/>
      <w:contextualSpacing/>
    </w:pPr>
    <w:rPr>
      <w:rFonts w:eastAsiaTheme="majorEastAsia" w:cstheme="majorBidi"/>
      <w:b/>
      <w:color w:val="008675"/>
      <w:spacing w:val="-10"/>
      <w:kern w:val="28"/>
      <w:sz w:val="24"/>
      <w:szCs w:val="56"/>
    </w:rPr>
  </w:style>
  <w:style w:type="character" w:customStyle="1" w:styleId="TitleChar">
    <w:name w:val="Title Char"/>
    <w:aliases w:val="Word Char"/>
    <w:basedOn w:val="DefaultParagraphFont"/>
    <w:link w:val="Title"/>
    <w:uiPriority w:val="10"/>
    <w:rsid w:val="00CE6D6C"/>
    <w:rPr>
      <w:rFonts w:eastAsiaTheme="majorEastAsia" w:cstheme="majorBidi"/>
      <w:b/>
      <w:color w:val="008675"/>
      <w:spacing w:val="-10"/>
      <w:kern w:val="28"/>
      <w:sz w:val="24"/>
      <w:szCs w:val="56"/>
    </w:rPr>
  </w:style>
  <w:style w:type="paragraph" w:customStyle="1" w:styleId="CorraHeading2">
    <w:name w:val="Corra Heading 2"/>
    <w:basedOn w:val="Normal"/>
    <w:link w:val="CorraHeading2Char"/>
    <w:rsid w:val="00CB6E88"/>
    <w:pPr>
      <w:spacing w:after="200"/>
    </w:pPr>
    <w:rPr>
      <w:b/>
      <w:bCs/>
      <w:sz w:val="28"/>
      <w:szCs w:val="32"/>
    </w:rPr>
  </w:style>
  <w:style w:type="paragraph" w:customStyle="1" w:styleId="CorraTitle">
    <w:name w:val="Corra Title"/>
    <w:basedOn w:val="CorraHeading1"/>
    <w:link w:val="CorraTitleChar"/>
    <w:qFormat/>
    <w:rsid w:val="00C45B5C"/>
    <w:pPr>
      <w:spacing w:before="200" w:after="200"/>
    </w:pPr>
    <w:rPr>
      <w:color w:val="018675"/>
      <w:sz w:val="44"/>
      <w:szCs w:val="44"/>
    </w:rPr>
  </w:style>
  <w:style w:type="character" w:customStyle="1" w:styleId="CorraTitleChar">
    <w:name w:val="Corra Title Char"/>
    <w:basedOn w:val="CorraHeading1Char"/>
    <w:link w:val="CorraTitle"/>
    <w:rsid w:val="00C45B5C"/>
    <w:rPr>
      <w:b/>
      <w:color w:val="018675"/>
      <w:sz w:val="44"/>
      <w:szCs w:val="44"/>
    </w:rPr>
  </w:style>
  <w:style w:type="character" w:customStyle="1" w:styleId="CorraHeading2Char">
    <w:name w:val="Corra Heading 2 Char"/>
    <w:basedOn w:val="DefaultParagraphFont"/>
    <w:link w:val="CorraHeading2"/>
    <w:rsid w:val="00CB6E88"/>
    <w:rPr>
      <w:b/>
      <w:bCs/>
      <w:color w:val="0D0D0D" w:themeColor="text1" w:themeTint="F2"/>
      <w:sz w:val="28"/>
      <w:szCs w:val="32"/>
    </w:rPr>
  </w:style>
  <w:style w:type="paragraph" w:customStyle="1" w:styleId="CorraHeading3">
    <w:name w:val="Corra Heading 3"/>
    <w:basedOn w:val="Normal"/>
    <w:link w:val="CorraHeading3Char"/>
    <w:rsid w:val="00CB6E88"/>
    <w:pPr>
      <w:jc w:val="both"/>
    </w:pPr>
    <w:rPr>
      <w:b/>
      <w:color w:val="018675"/>
    </w:rPr>
  </w:style>
  <w:style w:type="character" w:customStyle="1" w:styleId="CorraHeading3Char">
    <w:name w:val="Corra Heading 3 Char"/>
    <w:basedOn w:val="DefaultParagraphFont"/>
    <w:link w:val="CorraHeading3"/>
    <w:rsid w:val="00CB6E88"/>
    <w:rPr>
      <w:b/>
      <w:bCs w:val="0"/>
      <w:color w:val="018675"/>
      <w:sz w:val="24"/>
      <w:szCs w:val="32"/>
    </w:rPr>
  </w:style>
  <w:style w:type="paragraph" w:styleId="ListParagraph">
    <w:name w:val="List Paragraph"/>
    <w:basedOn w:val="Normal"/>
    <w:uiPriority w:val="34"/>
    <w:rsid w:val="00820B04"/>
    <w:pPr>
      <w:ind w:left="720"/>
      <w:contextualSpacing/>
    </w:pPr>
  </w:style>
  <w:style w:type="table" w:styleId="TableGrid">
    <w:name w:val="Table Grid"/>
    <w:basedOn w:val="TableNormal"/>
    <w:uiPriority w:val="39"/>
    <w:rsid w:val="00BD662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raHeading2alternative">
    <w:name w:val="Corra Heading 2 alternative"/>
    <w:basedOn w:val="CorraHeading2"/>
    <w:link w:val="CorraHeading2alternativeChar"/>
    <w:qFormat/>
    <w:rsid w:val="003A1840"/>
    <w:rPr>
      <w:color w:val="018675"/>
    </w:rPr>
  </w:style>
  <w:style w:type="character" w:customStyle="1" w:styleId="CorraHeading2alternativeChar">
    <w:name w:val="Corra Heading 2 alternative Char"/>
    <w:basedOn w:val="CorraHeading2Char"/>
    <w:link w:val="CorraHeading2alternative"/>
    <w:rsid w:val="003A1840"/>
    <w:rPr>
      <w:b/>
      <w:bCs/>
      <w:color w:val="018675"/>
      <w:sz w:val="28"/>
      <w:szCs w:val="32"/>
    </w:rPr>
  </w:style>
  <w:style w:type="paragraph" w:customStyle="1" w:styleId="CorraBodyText">
    <w:name w:val="Corra Body Text"/>
    <w:basedOn w:val="Normal"/>
    <w:qFormat/>
    <w:rsid w:val="003A1840"/>
  </w:style>
  <w:style w:type="paragraph" w:customStyle="1" w:styleId="CorraHeading1">
    <w:name w:val="Corra Heading 1"/>
    <w:basedOn w:val="Normal"/>
    <w:link w:val="CorraHeading1Char"/>
    <w:qFormat/>
    <w:rsid w:val="00BA4E1B"/>
    <w:pPr>
      <w:spacing w:before="0"/>
      <w:jc w:val="both"/>
    </w:pPr>
    <w:rPr>
      <w:b/>
      <w:color w:val="625A99"/>
      <w:sz w:val="32"/>
    </w:rPr>
  </w:style>
  <w:style w:type="character" w:customStyle="1" w:styleId="CorraHeading1Char">
    <w:name w:val="Corra Heading 1 Char"/>
    <w:basedOn w:val="DefaultParagraphFont"/>
    <w:link w:val="CorraHeading1"/>
    <w:rsid w:val="00BA4E1B"/>
    <w:rPr>
      <w:b/>
      <w:color w:val="625A99"/>
      <w:sz w:val="32"/>
    </w:rPr>
  </w:style>
  <w:style w:type="character" w:styleId="CommentReference">
    <w:name w:val="annotation reference"/>
    <w:semiHidden/>
    <w:unhideWhenUsed/>
    <w:rsid w:val="004016BD"/>
    <w:rPr>
      <w:sz w:val="16"/>
      <w:szCs w:val="16"/>
    </w:rPr>
  </w:style>
  <w:style w:type="paragraph" w:styleId="CommentText">
    <w:name w:val="annotation text"/>
    <w:basedOn w:val="Normal"/>
    <w:link w:val="CommentTextChar"/>
    <w:unhideWhenUsed/>
    <w:rsid w:val="004016BD"/>
    <w:pPr>
      <w:spacing w:before="0"/>
    </w:pPr>
    <w:rPr>
      <w:rFonts w:ascii="Arial" w:eastAsia="Times New Roman" w:hAnsi="Arial" w:cs="Times New Roman"/>
      <w:color w:val="auto"/>
      <w:sz w:val="20"/>
      <w:szCs w:val="20"/>
      <w:lang w:val="en-US"/>
    </w:rPr>
  </w:style>
  <w:style w:type="character" w:customStyle="1" w:styleId="CommentTextChar">
    <w:name w:val="Comment Text Char"/>
    <w:basedOn w:val="DefaultParagraphFont"/>
    <w:link w:val="CommentText"/>
    <w:rsid w:val="004016BD"/>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90034"/>
    <w:pPr>
      <w:spacing w:before="200"/>
    </w:pPr>
    <w:rPr>
      <w:rFonts w:asciiTheme="minorHAnsi" w:eastAsiaTheme="minorHAnsi" w:hAnsiTheme="minorHAnsi" w:cstheme="minorBidi"/>
      <w:b/>
      <w:bCs/>
      <w:color w:val="0D0D0D" w:themeColor="text1" w:themeTint="F2"/>
      <w:lang w:val="en-GB"/>
    </w:rPr>
  </w:style>
  <w:style w:type="character" w:customStyle="1" w:styleId="CommentSubjectChar">
    <w:name w:val="Comment Subject Char"/>
    <w:basedOn w:val="CommentTextChar"/>
    <w:link w:val="CommentSubject"/>
    <w:uiPriority w:val="99"/>
    <w:semiHidden/>
    <w:rsid w:val="00A90034"/>
    <w:rPr>
      <w:rFonts w:ascii="Arial" w:eastAsia="Times New Roman" w:hAnsi="Arial" w:cs="Times New Roman"/>
      <w:b/>
      <w:bCs/>
      <w:color w:val="0D0D0D" w:themeColor="text1" w:themeTint="F2"/>
      <w:sz w:val="20"/>
      <w:szCs w:val="20"/>
      <w:lang w:val="en-US"/>
    </w:rPr>
  </w:style>
  <w:style w:type="paragraph" w:customStyle="1" w:styleId="corrabodytext0">
    <w:name w:val="corrabodytext"/>
    <w:basedOn w:val="Normal"/>
    <w:rsid w:val="00D550E4"/>
    <w:rPr>
      <w:rFonts w:ascii="Aptos" w:hAnsi="Aptos" w:cs="Aptos"/>
      <w:color w:val="0D0D0D"/>
      <w:sz w:val="20"/>
      <w:szCs w:val="20"/>
      <w:lang w:eastAsia="en-GB"/>
    </w:rPr>
  </w:style>
  <w:style w:type="character" w:styleId="Mention">
    <w:name w:val="Mention"/>
    <w:basedOn w:val="DefaultParagraphFont"/>
    <w:uiPriority w:val="99"/>
    <w:unhideWhenUsed/>
    <w:rsid w:val="00603F0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f@corra.scot" TargetMode="Externa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cref@corra.scot"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orra.scot/corra-racial-equity-fun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mailto:cref@corra.scot"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vo.scot/support/running-your-organisation/safeguarding" TargetMode="External"/><Relationship Id="rId27" Type="http://schemas.openxmlformats.org/officeDocument/2006/relationships/header" Target="head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ltsbfs.sharepoint.com/sites/4ExternalRelations/Templates/1.%20Case%20Study%20or%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60FA799F0C884285B9AFE7D929FD94" ma:contentTypeVersion="20" ma:contentTypeDescription="Create a new document." ma:contentTypeScope="" ma:versionID="6a519dcafac109575eeba7cce3446f7b">
  <xsd:schema xmlns:xsd="http://www.w3.org/2001/XMLSchema" xmlns:xs="http://www.w3.org/2001/XMLSchema" xmlns:p="http://schemas.microsoft.com/office/2006/metadata/properties" xmlns:ns2="a034a5bb-4c89-45ca-9e86-fd812a19e47c" xmlns:ns3="4832da2c-dbf7-4a33-b925-8c19eed96a98" targetNamespace="http://schemas.microsoft.com/office/2006/metadata/properties" ma:root="true" ma:fieldsID="efe0ba83466dbb911a7e0206f7686321" ns2:_="" ns3:_="">
    <xsd:import namespace="a034a5bb-4c89-45ca-9e86-fd812a19e47c"/>
    <xsd:import namespace="4832da2c-dbf7-4a33-b925-8c19eed96a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Checked"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a5bb-4c89-45ca-9e86-fd812a19e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ab011d-9cfb-4e0a-9549-680017c18a72" ma:termSetId="09814cd3-568e-fe90-9814-8d621ff8fb84" ma:anchorId="fba54fb3-c3e1-fe81-a776-ca4b69148c4d" ma:open="true" ma:isKeyword="false">
      <xsd:complexType>
        <xsd:sequence>
          <xsd:element ref="pc:Terms" minOccurs="0" maxOccurs="1"/>
        </xsd:sequence>
      </xsd:complexType>
    </xsd:element>
    <xsd:element name="Checked" ma:index="24" nillable="true" ma:displayName="Checked " ma:default="1" ma:format="Dropdown" ma:internalName="Checked">
      <xsd:simpleType>
        <xsd:restriction base="dms:Boolea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32da2c-dbf7-4a33-b925-8c19eed96a9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769e638-fd3e-4da6-b83f-951218405d78}" ma:internalName="TaxCatchAll" ma:showField="CatchAllData" ma:web="4832da2c-dbf7-4a33-b925-8c19eed96a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832da2c-dbf7-4a33-b925-8c19eed96a98" xsi:nil="true"/>
    <Checked xmlns="a034a5bb-4c89-45ca-9e86-fd812a19e47c">true</Checked>
    <lcf76f155ced4ddcb4097134ff3c332f xmlns="a034a5bb-4c89-45ca-9e86-fd812a19e47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87857B-EB97-4FA9-ADBD-DD7B996F179B}">
  <ds:schemaRefs>
    <ds:schemaRef ds:uri="http://schemas.openxmlformats.org/officeDocument/2006/bibliography"/>
  </ds:schemaRefs>
</ds:datastoreItem>
</file>

<file path=customXml/itemProps2.xml><?xml version="1.0" encoding="utf-8"?>
<ds:datastoreItem xmlns:ds="http://schemas.openxmlformats.org/officeDocument/2006/customXml" ds:itemID="{320B3552-3607-43C6-8CFC-8A774E6DB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a5bb-4c89-45ca-9e86-fd812a19e47c"/>
    <ds:schemaRef ds:uri="4832da2c-dbf7-4a33-b925-8c19eed96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5F9FF0-13C1-4204-871C-32BC8F535663}">
  <ds:schemaRefs>
    <ds:schemaRef ds:uri="http://schemas.microsoft.com/office/2006/metadata/properties"/>
    <ds:schemaRef ds:uri="http://schemas.microsoft.com/office/infopath/2007/PartnerControls"/>
    <ds:schemaRef ds:uri="4832da2c-dbf7-4a33-b925-8c19eed96a98"/>
    <ds:schemaRef ds:uri="a034a5bb-4c89-45ca-9e86-fd812a19e47c"/>
  </ds:schemaRefs>
</ds:datastoreItem>
</file>

<file path=customXml/itemProps4.xml><?xml version="1.0" encoding="utf-8"?>
<ds:datastoreItem xmlns:ds="http://schemas.openxmlformats.org/officeDocument/2006/customXml" ds:itemID="{92078EF9-85AD-48E1-8B7C-30769CE17D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1.%20Case%20Study%20or%20Report%20Template</Template>
  <TotalTime>0</TotalTime>
  <Pages>6</Pages>
  <Words>1595</Words>
  <Characters>9097</Characters>
  <Application>Microsoft Office Word</Application>
  <DocSecurity>0</DocSecurity>
  <Lines>75</Lines>
  <Paragraphs>21</Paragraphs>
  <ScaleCrop>false</ScaleCrop>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Brown</dc:creator>
  <cp:keywords/>
  <dc:description/>
  <cp:lastModifiedBy>Lindsay Brown</cp:lastModifiedBy>
  <cp:revision>2</cp:revision>
  <dcterms:created xsi:type="dcterms:W3CDTF">2026-08-31T12:52:00Z</dcterms:created>
  <dcterms:modified xsi:type="dcterms:W3CDTF">2026-08-31T12:52:00Z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0x0101002460FA799F0C884285B9AFE7D929FD94</vt:lpwstr>
  </property>
  <property fmtid="{D5CDD505-2E9C-101B-9397-08002B2CF9AE}" pid="3" name="MediaServiceImageTags">
    <vt:lpwstr/>
  </property>
</Properties>
</file>